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C3CEA" w14:textId="10AC3261" w:rsidR="00B32159" w:rsidRPr="00A609E8" w:rsidRDefault="00DD5192" w:rsidP="00137303">
      <w:pPr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440D68" wp14:editId="7F19B0CD">
                <wp:simplePos x="0" y="0"/>
                <wp:positionH relativeFrom="column">
                  <wp:posOffset>685800</wp:posOffset>
                </wp:positionH>
                <wp:positionV relativeFrom="paragraph">
                  <wp:posOffset>22860</wp:posOffset>
                </wp:positionV>
                <wp:extent cx="4343400" cy="502920"/>
                <wp:effectExtent l="0" t="0" r="25400" b="304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7E0B3" w14:textId="74E7B632" w:rsidR="00140DF2" w:rsidRPr="00A609E8" w:rsidRDefault="00140DF2" w:rsidP="00B321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</w:pPr>
                            <w:r w:rsidRPr="00A609E8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 xml:space="preserve">The abbreviation NOTA denotes None </w:t>
                            </w:r>
                            <w:proofErr w:type="gramStart"/>
                            <w:r w:rsidRPr="00A609E8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Of The</w:t>
                            </w:r>
                            <w:proofErr w:type="gramEnd"/>
                            <w:r w:rsidRPr="00A609E8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 xml:space="preserve"> Above answers are correct. Good luck and have fun!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0D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1.8pt;width:342pt;height:39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" filled="f" strokecolor="black [3213]">
                <v:textbox>
                  <w:txbxContent>
                    <w:p w14:paraId="16A7E0B3" w14:textId="74E7B632" w:rsidR="00140DF2" w:rsidRPr="00A609E8" w:rsidRDefault="00140DF2" w:rsidP="00B3215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</w:pPr>
                      <w:r w:rsidRPr="00A609E8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 xml:space="preserve">The abbreviation NOTA denotes None </w:t>
                      </w:r>
                      <w:proofErr w:type="gramStart"/>
                      <w:r w:rsidRPr="00A609E8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Of The</w:t>
                      </w:r>
                      <w:proofErr w:type="gramEnd"/>
                      <w:r w:rsidRPr="00A609E8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 xml:space="preserve"> Above answers are correct. Good luck and have fun!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B6E1B8" w14:textId="04BE3963" w:rsidR="00B32159" w:rsidRPr="00A609E8" w:rsidRDefault="00B32159" w:rsidP="00137303">
      <w:pPr>
        <w:rPr>
          <w:rFonts w:ascii="Times New Roman" w:hAnsi="Times New Roman" w:cs="Times New Roman"/>
          <w:sz w:val="22"/>
          <w:szCs w:val="22"/>
        </w:rPr>
      </w:pPr>
    </w:p>
    <w:p w14:paraId="57B405F2" w14:textId="77777777" w:rsidR="00012C01" w:rsidRPr="00A609E8" w:rsidRDefault="00012C01" w:rsidP="00137303">
      <w:pPr>
        <w:rPr>
          <w:rFonts w:ascii="Times New Roman" w:hAnsi="Times New Roman" w:cs="Times New Roman"/>
          <w:sz w:val="22"/>
          <w:szCs w:val="22"/>
        </w:rPr>
      </w:pPr>
    </w:p>
    <w:p w14:paraId="23F5FFE0" w14:textId="77777777" w:rsidR="006D1A94" w:rsidRPr="00A609E8" w:rsidRDefault="006D1A94" w:rsidP="00137303">
      <w:pPr>
        <w:rPr>
          <w:rFonts w:ascii="Times New Roman" w:hAnsi="Times New Roman" w:cs="Times New Roman"/>
          <w:sz w:val="22"/>
          <w:szCs w:val="22"/>
        </w:rPr>
      </w:pPr>
    </w:p>
    <w:p w14:paraId="06C1E993" w14:textId="2CA36B08" w:rsidR="00911EBF" w:rsidRPr="00A609E8" w:rsidRDefault="00901666" w:rsidP="00137303">
      <w:pPr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1.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>If</w:t>
      </w:r>
      <w:r w:rsidR="00A407B4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131098" w:rsidRPr="00A609E8">
        <w:rPr>
          <w:rFonts w:ascii="Times New Roman" w:hAnsi="Times New Roman" w:cs="Times New Roman"/>
          <w:position w:val="-24"/>
          <w:sz w:val="22"/>
          <w:szCs w:val="22"/>
        </w:rPr>
        <w:object w:dxaOrig="1080" w:dyaOrig="660" w14:anchorId="0EC52B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33pt" o:ole="">
            <v:imagedata r:id="rId6" o:title=""/>
          </v:shape>
          <o:OLEObject Type="Embed" ProgID="Equation.DSMT4" ShapeID="_x0000_i1025" DrawAspect="Content" ObjectID="_1459227674" r:id="rId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, which of the following is </w:t>
      </w:r>
      <w:r w:rsidR="009E1714" w:rsidRPr="00A609E8">
        <w:rPr>
          <w:rFonts w:ascii="Times New Roman" w:hAnsi="Times New Roman" w:cs="Times New Roman"/>
          <w:sz w:val="22"/>
          <w:szCs w:val="22"/>
        </w:rPr>
        <w:t xml:space="preserve">always </w:t>
      </w:r>
      <w:r w:rsidRPr="00A609E8">
        <w:rPr>
          <w:rFonts w:ascii="Times New Roman" w:hAnsi="Times New Roman" w:cs="Times New Roman"/>
          <w:sz w:val="22"/>
          <w:szCs w:val="22"/>
        </w:rPr>
        <w:t xml:space="preserve">equal to </w:t>
      </w:r>
      <w:r w:rsidR="000F42E9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960" w:dyaOrig="380" w14:anchorId="1117E24C">
          <v:shape id="_x0000_i1026" type="#_x0000_t75" style="width:147.75pt;height:18.75pt" o:ole="">
            <v:imagedata r:id="rId8" o:title=""/>
          </v:shape>
          <o:OLEObject Type="Embed" ProgID="Equation.DSMT4" ShapeID="_x0000_i1026" DrawAspect="Content" ObjectID="_1459227675" r:id="rId9"/>
        </w:object>
      </w:r>
      <w:r w:rsidR="00911EBF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144DE694" w14:textId="77777777" w:rsidR="00EA4E0E" w:rsidRPr="00A609E8" w:rsidRDefault="00EA4E0E" w:rsidP="00D67F6B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b/>
          <w:sz w:val="22"/>
          <w:szCs w:val="22"/>
        </w:rPr>
      </w:pPr>
    </w:p>
    <w:p w14:paraId="2120C7D1" w14:textId="05724083" w:rsidR="00901666" w:rsidRPr="00A609E8" w:rsidRDefault="004B7AAD" w:rsidP="00D67F6B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901666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E9369E" w:rsidRPr="00A609E8">
        <w:rPr>
          <w:rFonts w:ascii="Times New Roman" w:hAnsi="Times New Roman" w:cs="Times New Roman"/>
          <w:position w:val="-4"/>
          <w:sz w:val="22"/>
          <w:szCs w:val="22"/>
        </w:rPr>
        <w:object w:dxaOrig="620" w:dyaOrig="320" w14:anchorId="3054FFD7">
          <v:shape id="_x0000_i1027" type="#_x0000_t75" style="width:30.75pt;height:15.75pt" o:ole="">
            <v:imagedata r:id="rId10" o:title=""/>
          </v:shape>
          <o:OLEObject Type="Embed" ProgID="Equation.DSMT4" ShapeID="_x0000_i1027" DrawAspect="Content" ObjectID="_1459227676" r:id="rId11"/>
        </w:objec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901666" w:rsidRPr="00A609E8">
        <w:rPr>
          <w:rFonts w:ascii="Times New Roman" w:hAnsi="Times New Roman" w:cs="Times New Roman"/>
          <w:sz w:val="22"/>
          <w:szCs w:val="22"/>
        </w:rPr>
        <w:t xml:space="preserve">  </w:t>
      </w:r>
      <w:r w:rsidR="00901666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901666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E9369E" w:rsidRPr="00A609E8">
        <w:rPr>
          <w:rFonts w:ascii="Times New Roman" w:hAnsi="Times New Roman" w:cs="Times New Roman"/>
          <w:position w:val="-4"/>
          <w:sz w:val="22"/>
          <w:szCs w:val="22"/>
        </w:rPr>
        <w:object w:dxaOrig="620" w:dyaOrig="320" w14:anchorId="3E945059">
          <v:shape id="_x0000_i1028" type="#_x0000_t75" style="width:30.75pt;height:15.75pt" o:ole="">
            <v:imagedata r:id="rId12" o:title=""/>
          </v:shape>
          <o:OLEObject Type="Embed" ProgID="Equation.DSMT4" ShapeID="_x0000_i1028" DrawAspect="Content" ObjectID="_1459227677" r:id="rId13"/>
        </w:object>
      </w:r>
      <w:r w:rsidR="002B62BB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640" w:dyaOrig="320" w14:anchorId="28E18A79">
          <v:shape id="_x0000_i1029" type="#_x0000_t75" style="width:32.25pt;height:15.75pt" o:ole="">
            <v:imagedata r:id="rId14" o:title=""/>
          </v:shape>
          <o:OLEObject Type="Embed" ProgID="Equation.DSMT4" ShapeID="_x0000_i1029" DrawAspect="Content" ObjectID="_1459227678" r:id="rId15"/>
        </w:object>
      </w:r>
      <w:r w:rsidR="00B00133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680" w:dyaOrig="320" w14:anchorId="21885949">
          <v:shape id="_x0000_i1030" type="#_x0000_t75" style="width:33.75pt;height:15.75pt" o:ole="">
            <v:imagedata r:id="rId16" o:title=""/>
          </v:shape>
          <o:OLEObject Type="Embed" ProgID="Equation.DSMT4" ShapeID="_x0000_i1030" DrawAspect="Content" ObjectID="_1459227679" r:id="rId17"/>
        </w:object>
      </w:r>
      <w:r w:rsidR="00B00133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="00901666"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600782DD" w14:textId="77777777" w:rsidR="000E0A61" w:rsidRPr="00A609E8" w:rsidRDefault="000E0A61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1B345172" w14:textId="0083ED17" w:rsidR="000E0A61" w:rsidRPr="00A609E8" w:rsidRDefault="000E0A61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2.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If </w:t>
      </w:r>
      <w:proofErr w:type="gramEnd"/>
      <w:r w:rsidR="006651E2" w:rsidRPr="00A609E8">
        <w:rPr>
          <w:rFonts w:ascii="Times New Roman" w:hAnsi="Times New Roman" w:cs="Times New Roman"/>
          <w:position w:val="-4"/>
          <w:sz w:val="22"/>
          <w:szCs w:val="22"/>
        </w:rPr>
        <w:object w:dxaOrig="1960" w:dyaOrig="320" w14:anchorId="34A2F40C">
          <v:shape id="_x0000_i1031" type="#_x0000_t75" style="width:98.25pt;height:15.75pt" o:ole="">
            <v:imagedata r:id="rId18" o:title=""/>
          </v:shape>
          <o:OLEObject Type="Embed" ProgID="Equation.DSMT4" ShapeID="_x0000_i1031" DrawAspect="Content" ObjectID="_1459227680" r:id="rId19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, then </w:t>
      </w:r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400" w:dyaOrig="200" w14:anchorId="0A528F2E">
          <v:shape id="_x0000_i1032" type="#_x0000_t75" style="width:20.25pt;height:9.75pt" o:ole="">
            <v:imagedata r:id="rId20" o:title=""/>
          </v:shape>
          <o:OLEObject Type="Embed" ProgID="Equation.DSMT4" ShapeID="_x0000_i1032" DrawAspect="Content" ObjectID="_1459227681" r:id="rId21"/>
        </w:objec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?</w:t>
      </w:r>
    </w:p>
    <w:p w14:paraId="4D0D92DD" w14:textId="77777777" w:rsidR="005E3EE4" w:rsidRPr="00A609E8" w:rsidRDefault="005E3EE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DB96AF3" w14:textId="730593A0" w:rsidR="005E3EE4" w:rsidRPr="00A609E8" w:rsidRDefault="004B7AAD" w:rsidP="00D67F6B">
      <w:pPr>
        <w:tabs>
          <w:tab w:val="left" w:pos="1440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5E3EE4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097066" w:rsidRPr="00A609E8">
        <w:rPr>
          <w:rFonts w:ascii="Times New Roman" w:hAnsi="Times New Roman" w:cs="Times New Roman"/>
          <w:position w:val="-24"/>
          <w:sz w:val="22"/>
          <w:szCs w:val="22"/>
        </w:rPr>
        <w:object w:dxaOrig="580" w:dyaOrig="660" w14:anchorId="602B4161">
          <v:shape id="_x0000_i1033" type="#_x0000_t75" style="width:29.25pt;height:33pt" o:ole="">
            <v:imagedata r:id="rId22" o:title=""/>
          </v:shape>
          <o:OLEObject Type="Embed" ProgID="Equation.DSMT4" ShapeID="_x0000_i1033" DrawAspect="Content" ObjectID="_1459227682" r:id="rId23"/>
        </w:objec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E3EE4" w:rsidRPr="00A609E8">
        <w:rPr>
          <w:rFonts w:ascii="Times New Roman" w:hAnsi="Times New Roman" w:cs="Times New Roman"/>
          <w:sz w:val="22"/>
          <w:szCs w:val="22"/>
        </w:rPr>
        <w:tab/>
      </w:r>
      <w:r w:rsidR="00B00133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5E3EE4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097066" w:rsidRPr="00A609E8">
        <w:rPr>
          <w:rFonts w:ascii="Times New Roman" w:hAnsi="Times New Roman" w:cs="Times New Roman"/>
          <w:position w:val="-14"/>
          <w:sz w:val="22"/>
          <w:szCs w:val="22"/>
        </w:rPr>
        <w:object w:dxaOrig="1180" w:dyaOrig="420" w14:anchorId="7F6693A8">
          <v:shape id="_x0000_i1034" type="#_x0000_t75" style="width:59.25pt;height:21pt" o:ole="">
            <v:imagedata r:id="rId24" o:title=""/>
          </v:shape>
          <o:OLEObject Type="Embed" ProgID="Equation.DSMT4" ShapeID="_x0000_i1034" DrawAspect="Content" ObjectID="_1459227683" r:id="rId25"/>
        </w:objec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2B62BB" w:rsidRPr="00A609E8">
        <w:rPr>
          <w:rFonts w:ascii="Times New Roman" w:hAnsi="Times New Roman" w:cs="Times New Roman"/>
          <w:sz w:val="22"/>
          <w:szCs w:val="22"/>
        </w:rPr>
        <w:t xml:space="preserve">  </w:t>
      </w:r>
      <w:r w:rsidR="00B00133" w:rsidRPr="00A609E8">
        <w:rPr>
          <w:rFonts w:ascii="Times New Roman" w:hAnsi="Times New Roman" w:cs="Times New Roman"/>
          <w:sz w:val="22"/>
          <w:szCs w:val="22"/>
        </w:rPr>
        <w:tab/>
      </w:r>
      <w:r w:rsidR="002B62BB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2011</w:t>
      </w:r>
      <w:r w:rsidR="00B00133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012C01" w:rsidRPr="00A609E8">
        <w:rPr>
          <w:rFonts w:ascii="Times New Roman" w:hAnsi="Times New Roman" w:cs="Times New Roman"/>
          <w:sz w:val="22"/>
          <w:szCs w:val="22"/>
        </w:rPr>
        <w:t xml:space="preserve"> 2012</w:t>
      </w:r>
      <w:r w:rsidR="005E3EE4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="005E3EE4"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4EB5BC21" w14:textId="77777777" w:rsidR="002B62BB" w:rsidRPr="00A609E8" w:rsidRDefault="002B62BB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1CC7FB4F" w14:textId="43DD0E49" w:rsidR="005E3EE4" w:rsidRPr="00A609E8" w:rsidRDefault="002B62BB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3. Points </w:t>
      </w:r>
      <w:r w:rsidR="006B4BD0" w:rsidRPr="00A609E8">
        <w:rPr>
          <w:rFonts w:ascii="Times New Roman" w:hAnsi="Times New Roman" w:cs="Times New Roman"/>
          <w:i/>
          <w:sz w:val="22"/>
          <w:szCs w:val="22"/>
        </w:rPr>
        <w:t xml:space="preserve">M </w:t>
      </w:r>
      <w:r w:rsidRPr="00A609E8">
        <w:rPr>
          <w:rFonts w:ascii="Times New Roman" w:hAnsi="Times New Roman" w:cs="Times New Roman"/>
          <w:sz w:val="22"/>
          <w:szCs w:val="22"/>
        </w:rPr>
        <w:t xml:space="preserve">and </w:t>
      </w:r>
      <w:r w:rsidR="006B4BD0" w:rsidRPr="00A609E8">
        <w:rPr>
          <w:rFonts w:ascii="Times New Roman" w:hAnsi="Times New Roman" w:cs="Times New Roman"/>
          <w:i/>
          <w:sz w:val="22"/>
          <w:szCs w:val="22"/>
        </w:rPr>
        <w:t xml:space="preserve">I </w:t>
      </w:r>
      <w:r w:rsidR="006B4BD0" w:rsidRPr="00A609E8">
        <w:rPr>
          <w:rFonts w:ascii="Times New Roman" w:hAnsi="Times New Roman" w:cs="Times New Roman"/>
          <w:sz w:val="22"/>
          <w:szCs w:val="22"/>
        </w:rPr>
        <w:t>are</w:t>
      </w:r>
      <w:r w:rsidRPr="00A609E8">
        <w:rPr>
          <w:rFonts w:ascii="Times New Roman" w:hAnsi="Times New Roman" w:cs="Times New Roman"/>
          <w:sz w:val="22"/>
          <w:szCs w:val="22"/>
        </w:rPr>
        <w:t xml:space="preserve"> on a circle so that </w:t>
      </w:r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400" w:dyaOrig="360" w14:anchorId="72F3992A">
          <v:shape id="_x0000_i1035" type="#_x0000_t75" style="width:20.25pt;height:18pt" o:ole="">
            <v:imagedata r:id="rId26" o:title=""/>
          </v:shape>
          <o:OLEObject Type="Embed" ProgID="Equation.DSMT4" ShapeID="_x0000_i1035" DrawAspect="Content" ObjectID="_1459227684" r:id="rId27"/>
        </w:object>
      </w:r>
      <w:r w:rsidR="006B4BD0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 xml:space="preserve">is the perpendicular bisector of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>chord</w:t>
      </w:r>
      <w:r w:rsidR="006B4BD0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420" w:dyaOrig="360" w14:anchorId="54E1DB6B">
          <v:shape id="_x0000_i1036" type="#_x0000_t75" style="width:21pt;height:18pt" o:ole="">
            <v:imagedata r:id="rId28" o:title=""/>
          </v:shape>
          <o:OLEObject Type="Embed" ProgID="Equation.DSMT4" ShapeID="_x0000_i1036" DrawAspect="Content" ObjectID="_1459227685" r:id="rId29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. The point of intersection of </w:t>
      </w:r>
      <w:r w:rsidR="00097066" w:rsidRPr="00A609E8">
        <w:rPr>
          <w:rFonts w:ascii="Times New Roman" w:hAnsi="Times New Roman" w:cs="Times New Roman"/>
          <w:position w:val="-4"/>
          <w:sz w:val="22"/>
          <w:szCs w:val="22"/>
        </w:rPr>
        <w:object w:dxaOrig="400" w:dyaOrig="360" w14:anchorId="51A2FA2D">
          <v:shape id="_x0000_i1037" type="#_x0000_t75" style="width:20.25pt;height:18pt" o:ole="">
            <v:imagedata r:id="rId30" o:title=""/>
          </v:shape>
          <o:OLEObject Type="Embed" ProgID="Equation.DSMT4" ShapeID="_x0000_i1037" DrawAspect="Content" ObjectID="_1459227686" r:id="rId31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and </w:t>
      </w:r>
      <w:r w:rsidR="007B024C" w:rsidRPr="00A609E8">
        <w:rPr>
          <w:rFonts w:ascii="Times New Roman" w:hAnsi="Times New Roman" w:cs="Times New Roman"/>
          <w:position w:val="-4"/>
          <w:sz w:val="22"/>
          <w:szCs w:val="22"/>
        </w:rPr>
        <w:object w:dxaOrig="420" w:dyaOrig="360" w14:anchorId="244A4ED5">
          <v:shape id="_x0000_i1038" type="#_x0000_t75" style="width:21pt;height:18pt" o:ole="">
            <v:imagedata r:id="rId32" o:title=""/>
          </v:shape>
          <o:OLEObject Type="Embed" ProgID="Equation.DSMT4" ShapeID="_x0000_i1038" DrawAspect="Content" ObjectID="_1459227687" r:id="rId33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is</w:t>
      </w:r>
      <w:r w:rsidR="006B4BD0" w:rsidRPr="00A609E8">
        <w:rPr>
          <w:rFonts w:ascii="Times New Roman" w:hAnsi="Times New Roman" w:cs="Times New Roman"/>
          <w:i/>
          <w:sz w:val="22"/>
          <w:szCs w:val="22"/>
        </w:rPr>
        <w:t xml:space="preserve"> H</w:t>
      </w:r>
      <w:r w:rsidRPr="00A609E8">
        <w:rPr>
          <w:rFonts w:ascii="Times New Roman" w:hAnsi="Times New Roman" w:cs="Times New Roman"/>
          <w:sz w:val="22"/>
          <w:szCs w:val="22"/>
        </w:rPr>
        <w:t>.</w:t>
      </w:r>
      <w:r w:rsidR="008C301E" w:rsidRPr="00A609E8">
        <w:rPr>
          <w:rFonts w:ascii="Times New Roman" w:hAnsi="Times New Roman" w:cs="Times New Roman"/>
          <w:sz w:val="22"/>
          <w:szCs w:val="22"/>
        </w:rPr>
        <w:t xml:space="preserve"> If</w:t>
      </w:r>
      <w:r w:rsidR="006B4BD0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4"/>
          <w:sz w:val="22"/>
          <w:szCs w:val="22"/>
        </w:rPr>
        <w:object w:dxaOrig="900" w:dyaOrig="260" w14:anchorId="39398CCA">
          <v:shape id="_x0000_i1039" type="#_x0000_t75" style="width:45pt;height:12.75pt" o:ole="">
            <v:imagedata r:id="rId34" o:title=""/>
          </v:shape>
          <o:OLEObject Type="Embed" ProgID="Equation.DSMT4" ShapeID="_x0000_i1039" DrawAspect="Content" ObjectID="_1459227688" r:id="rId35"/>
        </w:object>
      </w:r>
      <w:r w:rsidR="006B4BD0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C301E" w:rsidRPr="00A609E8">
        <w:rPr>
          <w:rFonts w:ascii="Times New Roman" w:hAnsi="Times New Roman" w:cs="Times New Roman"/>
          <w:sz w:val="22"/>
          <w:szCs w:val="22"/>
        </w:rPr>
        <w:t>and</w:t>
      </w:r>
      <w:r w:rsidR="006B4BD0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7B024C" w:rsidRPr="00A609E8">
        <w:rPr>
          <w:rFonts w:ascii="Times New Roman" w:hAnsi="Times New Roman" w:cs="Times New Roman"/>
          <w:position w:val="-4"/>
          <w:sz w:val="22"/>
          <w:szCs w:val="22"/>
        </w:rPr>
        <w:object w:dxaOrig="740" w:dyaOrig="260" w14:anchorId="125FD6FD">
          <v:shape id="_x0000_i1040" type="#_x0000_t75" style="width:36.75pt;height:12.75pt" o:ole="">
            <v:imagedata r:id="rId36" o:title=""/>
          </v:shape>
          <o:OLEObject Type="Embed" ProgID="Equation.DSMT4" ShapeID="_x0000_i1040" DrawAspect="Content" ObjectID="_1459227689" r:id="rId37"/>
        </w:object>
      </w:r>
      <w:r w:rsidR="008C301E" w:rsidRPr="00A609E8">
        <w:rPr>
          <w:rFonts w:ascii="Times New Roman" w:hAnsi="Times New Roman" w:cs="Times New Roman"/>
          <w:sz w:val="22"/>
          <w:szCs w:val="22"/>
        </w:rPr>
        <w:t>, then what is the radius of the circle?</w:t>
      </w:r>
    </w:p>
    <w:p w14:paraId="5E1AAAC0" w14:textId="77777777" w:rsidR="008C301E" w:rsidRPr="00A609E8" w:rsidRDefault="008C301E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1C979FFD" w14:textId="0CDD30CC" w:rsidR="008C301E" w:rsidRPr="00A609E8" w:rsidRDefault="006B4BD0" w:rsidP="00D67F6B">
      <w:pPr>
        <w:tabs>
          <w:tab w:val="left" w:pos="1440"/>
          <w:tab w:val="left" w:pos="2160"/>
          <w:tab w:val="left" w:pos="30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 xml:space="preserve">(A) </w:t>
      </w:r>
      <w:r w:rsidR="007B024C" w:rsidRPr="00A609E8">
        <w:rPr>
          <w:rFonts w:ascii="Times New Roman" w:hAnsi="Times New Roman" w:cs="Times New Roman"/>
          <w:b/>
          <w:position w:val="-6"/>
          <w:sz w:val="22"/>
          <w:szCs w:val="22"/>
        </w:rPr>
        <w:object w:dxaOrig="500" w:dyaOrig="380" w14:anchorId="0E1F4CBD">
          <v:shape id="_x0000_i1041" type="#_x0000_t75" style="width:24.75pt;height:18.75pt" o:ole="">
            <v:imagedata r:id="rId38" o:title=""/>
          </v:shape>
          <o:OLEObject Type="Embed" ProgID="Equation.DSMT4" ShapeID="_x0000_i1041" DrawAspect="Content" ObjectID="_1459227690" r:id="rId39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C301E" w:rsidRPr="00A609E8">
        <w:rPr>
          <w:rFonts w:ascii="Times New Roman" w:hAnsi="Times New Roman" w:cs="Times New Roman"/>
          <w:sz w:val="22"/>
          <w:szCs w:val="22"/>
        </w:rPr>
        <w:t xml:space="preserve">  </w:t>
      </w:r>
      <w:r w:rsidR="008C301E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 xml:space="preserve">     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13</w:t>
      </w:r>
      <w:r w:rsidR="008C301E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8C301E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>25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8C301E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D67F6B" w:rsidRPr="00A609E8">
        <w:rPr>
          <w:rFonts w:ascii="Times New Roman" w:hAnsi="Times New Roman" w:cs="Times New Roman"/>
          <w:sz w:val="22"/>
          <w:szCs w:val="22"/>
        </w:rPr>
        <w:t>26</w:t>
      </w:r>
      <w:r w:rsidR="008C301E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="008C301E"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3C0FCFEC" w14:textId="77777777" w:rsidR="003B4164" w:rsidRPr="00A609E8" w:rsidRDefault="003B416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69FBF057" w14:textId="1E58B74E" w:rsidR="003B4164" w:rsidRPr="00A609E8" w:rsidRDefault="003B416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4. What is the maximum value of the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function </w:t>
      </w:r>
      <w:proofErr w:type="gramEnd"/>
      <w:r w:rsidR="007B024C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800" w:dyaOrig="380" w14:anchorId="1CA5B3CA">
          <v:shape id="_x0000_i1042" type="#_x0000_t75" style="width:90pt;height:18.75pt" o:ole="">
            <v:imagedata r:id="rId40" o:title=""/>
          </v:shape>
          <o:OLEObject Type="Embed" ProgID="Equation.DSMT4" ShapeID="_x0000_i1042" DrawAspect="Content" ObjectID="_1459227691" r:id="rId41"/>
        </w:object>
      </w:r>
      <w:r w:rsidRPr="00A609E8">
        <w:rPr>
          <w:rFonts w:ascii="Times New Roman" w:hAnsi="Times New Roman" w:cs="Times New Roman"/>
          <w:sz w:val="22"/>
          <w:szCs w:val="22"/>
        </w:rPr>
        <w:t>?</w:t>
      </w:r>
    </w:p>
    <w:p w14:paraId="45E8FC9D" w14:textId="77777777" w:rsidR="00D67F6B" w:rsidRPr="00A609E8" w:rsidRDefault="00D67F6B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6615346A" w14:textId="2BBEC7F1" w:rsidR="00D67F6B" w:rsidRPr="00A609E8" w:rsidRDefault="00D67F6B" w:rsidP="00D67F6B">
      <w:pPr>
        <w:tabs>
          <w:tab w:val="left" w:pos="1440"/>
          <w:tab w:val="left" w:pos="2160"/>
          <w:tab w:val="left" w:pos="30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 xml:space="preserve">(A) </w:t>
      </w:r>
      <w:r w:rsidR="005167E4" w:rsidRPr="00A609E8">
        <w:rPr>
          <w:rFonts w:ascii="Times New Roman" w:hAnsi="Times New Roman" w:cs="Times New Roman"/>
          <w:b/>
          <w:position w:val="-24"/>
          <w:sz w:val="22"/>
          <w:szCs w:val="22"/>
        </w:rPr>
        <w:object w:dxaOrig="260" w:dyaOrig="660" w14:anchorId="4637CF36">
          <v:shape id="_x0000_i1043" type="#_x0000_t75" style="width:12.75pt;height:33pt" o:ole="">
            <v:imagedata r:id="rId42" o:title=""/>
          </v:shape>
          <o:OLEObject Type="Embed" ProgID="Equation.DSMT4" ShapeID="_x0000_i1043" DrawAspect="Content" ObjectID="_1459227692" r:id="rId43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 xml:space="preserve">  </w:t>
      </w:r>
      <w:r w:rsidRPr="00A609E8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Pr="00A609E8">
        <w:rPr>
          <w:rFonts w:ascii="Times New Roman" w:hAnsi="Times New Roman" w:cs="Times New Roman"/>
          <w:sz w:val="22"/>
          <w:szCs w:val="22"/>
        </w:rPr>
        <w:t xml:space="preserve"> 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–1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58A4FF6F" w14:textId="77777777" w:rsidR="003B4164" w:rsidRPr="00A609E8" w:rsidRDefault="003B416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0A946EB6" w14:textId="44DC62DE" w:rsidR="008725FB" w:rsidRPr="00A609E8" w:rsidRDefault="008725FB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5. If </w:t>
      </w:r>
      <w:r w:rsidR="005D5799" w:rsidRPr="00A609E8">
        <w:rPr>
          <w:rFonts w:ascii="Times New Roman" w:hAnsi="Times New Roman" w:cs="Times New Roman"/>
          <w:i/>
          <w:sz w:val="22"/>
          <w:szCs w:val="22"/>
        </w:rPr>
        <w:t>x</w:t>
      </w:r>
      <w:r w:rsidR="005D5799" w:rsidRPr="00A609E8">
        <w:rPr>
          <w:rFonts w:ascii="Times New Roman" w:hAnsi="Times New Roman" w:cs="Times New Roman"/>
          <w:sz w:val="22"/>
          <w:szCs w:val="22"/>
        </w:rPr>
        <w:t xml:space="preserve"> is real </w:t>
      </w:r>
      <w:proofErr w:type="gramStart"/>
      <w:r w:rsidR="005D5799" w:rsidRPr="00A609E8">
        <w:rPr>
          <w:rFonts w:ascii="Times New Roman" w:hAnsi="Times New Roman" w:cs="Times New Roman"/>
          <w:sz w:val="22"/>
          <w:szCs w:val="22"/>
        </w:rPr>
        <w:t xml:space="preserve">and </w:t>
      </w:r>
      <w:proofErr w:type="gramEnd"/>
      <w:r w:rsidR="007B024C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520" w:dyaOrig="380" w14:anchorId="51093F04">
          <v:shape id="_x0000_i1044" type="#_x0000_t75" style="width:75.75pt;height:18.75pt" o:ole="">
            <v:imagedata r:id="rId44" o:title=""/>
          </v:shape>
          <o:OLEObject Type="Embed" ProgID="Equation.DSMT4" ShapeID="_x0000_i1044" DrawAspect="Content" ObjectID="_1459227693" r:id="rId45"/>
        </w:object>
      </w:r>
      <w:r w:rsidRPr="00A609E8">
        <w:rPr>
          <w:rFonts w:ascii="Times New Roman" w:hAnsi="Times New Roman" w:cs="Times New Roman"/>
          <w:sz w:val="22"/>
          <w:szCs w:val="22"/>
        </w:rPr>
        <w:t>, then</w:t>
      </w:r>
      <w:r w:rsidR="00D67F6B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4"/>
          <w:sz w:val="22"/>
          <w:szCs w:val="22"/>
        </w:rPr>
        <w:object w:dxaOrig="400" w:dyaOrig="200" w14:anchorId="26FFBCCE">
          <v:shape id="_x0000_i1045" type="#_x0000_t75" style="width:20.25pt;height:9.75pt" o:ole="">
            <v:imagedata r:id="rId46" o:title=""/>
          </v:shape>
          <o:OLEObject Type="Embed" ProgID="Equation.DSMT4" ShapeID="_x0000_i1045" DrawAspect="Content" ObjectID="_1459227694" r:id="rId47"/>
        </w:object>
      </w:r>
      <w:r w:rsidR="00D67F6B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>?</w:t>
      </w:r>
    </w:p>
    <w:p w14:paraId="2BCD8E6A" w14:textId="77777777" w:rsidR="00D67F6B" w:rsidRPr="00A609E8" w:rsidRDefault="00D67F6B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DE70918" w14:textId="38C72560" w:rsidR="008725FB" w:rsidRPr="00A609E8" w:rsidRDefault="00D67F6B" w:rsidP="00D67F6B">
      <w:pPr>
        <w:tabs>
          <w:tab w:val="left" w:pos="1440"/>
          <w:tab w:val="left" w:pos="2160"/>
          <w:tab w:val="left" w:pos="30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 xml:space="preserve">(A) </w:t>
      </w:r>
      <w:r w:rsidRPr="00A609E8">
        <w:rPr>
          <w:rFonts w:ascii="Times New Roman" w:hAnsi="Times New Roman" w:cs="Times New Roman"/>
          <w:sz w:val="22"/>
          <w:szCs w:val="22"/>
        </w:rPr>
        <w:t xml:space="preserve">21  </w:t>
      </w:r>
      <w:r w:rsidRPr="00A609E8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42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Pr="00A609E8">
        <w:rPr>
          <w:rFonts w:ascii="Times New Roman" w:hAnsi="Times New Roman" w:cs="Times New Roman"/>
          <w:sz w:val="22"/>
          <w:szCs w:val="22"/>
        </w:rPr>
        <w:t xml:space="preserve"> 84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 solution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3D808044" w14:textId="77777777" w:rsidR="008725FB" w:rsidRPr="00A609E8" w:rsidRDefault="008725FB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83B9321" w14:textId="772FD033" w:rsidR="003B4164" w:rsidRPr="00A609E8" w:rsidRDefault="004A4B5A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6</w:t>
      </w:r>
      <w:r w:rsidR="00A30D8F" w:rsidRPr="00A609E8">
        <w:rPr>
          <w:rFonts w:ascii="Times New Roman" w:hAnsi="Times New Roman" w:cs="Times New Roman"/>
          <w:sz w:val="22"/>
          <w:szCs w:val="22"/>
        </w:rPr>
        <w:t>.</w:t>
      </w:r>
      <w:r w:rsidR="003B4164" w:rsidRPr="00A609E8">
        <w:rPr>
          <w:rFonts w:ascii="Times New Roman" w:hAnsi="Times New Roman" w:cs="Times New Roman"/>
          <w:sz w:val="22"/>
          <w:szCs w:val="22"/>
        </w:rPr>
        <w:t xml:space="preserve"> Equilateral triangle </w:t>
      </w:r>
      <w:r w:rsidR="003B4164" w:rsidRPr="00A609E8">
        <w:rPr>
          <w:rFonts w:ascii="Times New Roman" w:hAnsi="Times New Roman" w:cs="Times New Roman"/>
          <w:i/>
          <w:sz w:val="22"/>
          <w:szCs w:val="22"/>
        </w:rPr>
        <w:t>PHU</w:t>
      </w:r>
      <w:r w:rsidR="003B4164" w:rsidRPr="00A609E8">
        <w:rPr>
          <w:rFonts w:ascii="Times New Roman" w:hAnsi="Times New Roman" w:cs="Times New Roman"/>
          <w:sz w:val="22"/>
          <w:szCs w:val="22"/>
        </w:rPr>
        <w:t xml:space="preserve"> has centroid </w:t>
      </w:r>
      <w:r w:rsidR="003B4164" w:rsidRPr="00A609E8">
        <w:rPr>
          <w:rFonts w:ascii="Times New Roman" w:hAnsi="Times New Roman" w:cs="Times New Roman"/>
          <w:i/>
          <w:sz w:val="22"/>
          <w:szCs w:val="22"/>
        </w:rPr>
        <w:t>S</w:t>
      </w:r>
      <w:r w:rsidR="003B4164" w:rsidRPr="00A609E8">
        <w:rPr>
          <w:rFonts w:ascii="Times New Roman" w:hAnsi="Times New Roman" w:cs="Times New Roman"/>
          <w:sz w:val="22"/>
          <w:szCs w:val="22"/>
        </w:rPr>
        <w:t xml:space="preserve">. If a point is randomly chosen inside of </w:t>
      </w:r>
      <w:r w:rsidR="003B4164" w:rsidRPr="00A609E8">
        <w:rPr>
          <w:rFonts w:ascii="Times New Roman" w:hAnsi="Times New Roman" w:cs="Times New Roman"/>
          <w:i/>
          <w:sz w:val="22"/>
          <w:szCs w:val="22"/>
        </w:rPr>
        <w:t>PHU</w:t>
      </w:r>
      <w:r w:rsidR="003B4164" w:rsidRPr="00A609E8">
        <w:rPr>
          <w:rFonts w:ascii="Times New Roman" w:hAnsi="Times New Roman" w:cs="Times New Roman"/>
          <w:sz w:val="22"/>
          <w:szCs w:val="22"/>
        </w:rPr>
        <w:t xml:space="preserve">, what is the probability it lies in triangle </w:t>
      </w:r>
      <w:r w:rsidR="003B4164" w:rsidRPr="00A609E8">
        <w:rPr>
          <w:rFonts w:ascii="Times New Roman" w:hAnsi="Times New Roman" w:cs="Times New Roman"/>
          <w:i/>
          <w:sz w:val="22"/>
          <w:szCs w:val="22"/>
        </w:rPr>
        <w:t>PSU</w:t>
      </w:r>
      <w:r w:rsidR="003B4164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53368E20" w14:textId="77777777" w:rsidR="00D67F6B" w:rsidRPr="00A609E8" w:rsidRDefault="00D67F6B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A89962B" w14:textId="404E31BF" w:rsidR="007D6A7B" w:rsidRPr="00A609E8" w:rsidRDefault="00D67F6B" w:rsidP="005B698F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24"/>
          <w:sz w:val="22"/>
          <w:szCs w:val="22"/>
        </w:rPr>
        <w:object w:dxaOrig="220" w:dyaOrig="660" w14:anchorId="1DA5966C">
          <v:shape id="_x0000_i1046" type="#_x0000_t75" style="width:11.25pt;height:33pt" o:ole="">
            <v:imagedata r:id="rId48" o:title=""/>
          </v:shape>
          <o:OLEObject Type="Embed" ProgID="Equation.DSMT4" ShapeID="_x0000_i1046" DrawAspect="Content" ObjectID="_1459227695" r:id="rId49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 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30"/>
          <w:sz w:val="22"/>
          <w:szCs w:val="22"/>
        </w:rPr>
        <w:object w:dxaOrig="400" w:dyaOrig="720" w14:anchorId="748870E4">
          <v:shape id="_x0000_i1047" type="#_x0000_t75" style="width:20.25pt;height:36pt" o:ole="">
            <v:imagedata r:id="rId50" o:title=""/>
          </v:shape>
          <o:OLEObject Type="Embed" ProgID="Equation.DSMT4" ShapeID="_x0000_i1047" DrawAspect="Content" ObjectID="_1459227696" r:id="rId51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30"/>
          <w:sz w:val="22"/>
          <w:szCs w:val="22"/>
        </w:rPr>
        <w:object w:dxaOrig="400" w:dyaOrig="720" w14:anchorId="315FDBDB">
          <v:shape id="_x0000_i1048" type="#_x0000_t75" style="width:20.25pt;height:36pt" o:ole="">
            <v:imagedata r:id="rId52" o:title=""/>
          </v:shape>
          <o:OLEObject Type="Embed" ProgID="Equation.DSMT4" ShapeID="_x0000_i1048" DrawAspect="Content" ObjectID="_1459227697" r:id="rId53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67E4" w:rsidRPr="00A609E8">
        <w:rPr>
          <w:rFonts w:ascii="Times New Roman" w:hAnsi="Times New Roman" w:cs="Times New Roman"/>
          <w:position w:val="-24"/>
          <w:sz w:val="22"/>
          <w:szCs w:val="22"/>
        </w:rPr>
        <w:object w:dxaOrig="220" w:dyaOrig="660" w14:anchorId="4582324E">
          <v:shape id="_x0000_i1049" type="#_x0000_t75" style="width:11.25pt;height:33pt" o:ole="">
            <v:imagedata r:id="rId54" o:title=""/>
          </v:shape>
          <o:OLEObject Type="Embed" ProgID="Equation.DSMT4" ShapeID="_x0000_i1049" DrawAspect="Content" ObjectID="_1459227698" r:id="rId55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51F249F7" w14:textId="1AAD9D34" w:rsidR="00823D4E" w:rsidRPr="00A609E8" w:rsidRDefault="005B698F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7</w:t>
      </w:r>
      <w:r w:rsidR="007D6A7B" w:rsidRPr="00A609E8">
        <w:rPr>
          <w:rFonts w:ascii="Times New Roman" w:hAnsi="Times New Roman" w:cs="Times New Roman"/>
          <w:sz w:val="22"/>
          <w:szCs w:val="22"/>
        </w:rPr>
        <w:t xml:space="preserve">. If </w:t>
      </w:r>
      <w:r w:rsidR="007B024C" w:rsidRPr="00A609E8">
        <w:rPr>
          <w:rFonts w:ascii="Times New Roman" w:hAnsi="Times New Roman" w:cs="Times New Roman"/>
          <w:position w:val="-24"/>
          <w:sz w:val="22"/>
          <w:szCs w:val="22"/>
        </w:rPr>
        <w:object w:dxaOrig="1260" w:dyaOrig="660" w14:anchorId="1A15E423">
          <v:shape id="_x0000_i1050" type="#_x0000_t75" style="width:63pt;height:33pt" o:ole="">
            <v:imagedata r:id="rId56" o:title=""/>
          </v:shape>
          <o:OLEObject Type="Embed" ProgID="Equation.DSMT4" ShapeID="_x0000_i1050" DrawAspect="Content" ObjectID="_1459227699" r:id="rId57"/>
        </w:object>
      </w:r>
      <w:r w:rsidR="00BD732E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D6A7B" w:rsidRPr="00A609E8">
        <w:rPr>
          <w:rFonts w:ascii="Times New Roman" w:hAnsi="Times New Roman" w:cs="Times New Roman"/>
          <w:sz w:val="22"/>
          <w:szCs w:val="22"/>
        </w:rPr>
        <w:t xml:space="preserve">and </w:t>
      </w:r>
      <w:proofErr w:type="gramEnd"/>
      <w:r w:rsidR="007B024C" w:rsidRPr="00A609E8">
        <w:rPr>
          <w:rFonts w:ascii="Times New Roman" w:hAnsi="Times New Roman" w:cs="Times New Roman"/>
          <w:position w:val="-24"/>
          <w:sz w:val="22"/>
          <w:szCs w:val="22"/>
        </w:rPr>
        <w:object w:dxaOrig="900" w:dyaOrig="660" w14:anchorId="40B3C3D7">
          <v:shape id="_x0000_i1051" type="#_x0000_t75" style="width:45pt;height:33pt" o:ole="">
            <v:imagedata r:id="rId58" o:title=""/>
          </v:shape>
          <o:OLEObject Type="Embed" ProgID="Equation.DSMT4" ShapeID="_x0000_i1051" DrawAspect="Content" ObjectID="_1459227700" r:id="rId59"/>
        </w:object>
      </w:r>
      <w:r w:rsidR="00823D4E" w:rsidRPr="00A609E8">
        <w:rPr>
          <w:rFonts w:ascii="Times New Roman" w:hAnsi="Times New Roman" w:cs="Times New Roman"/>
          <w:sz w:val="22"/>
          <w:szCs w:val="22"/>
        </w:rPr>
        <w:t xml:space="preserve">, then what is the domain of </w:t>
      </w:r>
      <w:r w:rsidR="007B024C" w:rsidRPr="00A609E8">
        <w:rPr>
          <w:rFonts w:ascii="Times New Roman" w:hAnsi="Times New Roman" w:cs="Times New Roman"/>
          <w:position w:val="-10"/>
          <w:sz w:val="22"/>
          <w:szCs w:val="22"/>
        </w:rPr>
        <w:object w:dxaOrig="760" w:dyaOrig="320" w14:anchorId="79FE8543">
          <v:shape id="_x0000_i1052" type="#_x0000_t75" style="width:38.25pt;height:15.75pt" o:ole="">
            <v:imagedata r:id="rId60" o:title=""/>
          </v:shape>
          <o:OLEObject Type="Embed" ProgID="Equation.DSMT4" ShapeID="_x0000_i1052" DrawAspect="Content" ObjectID="_1459227701" r:id="rId61"/>
        </w:object>
      </w:r>
      <w:r w:rsidR="00823D4E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17CE90EA" w14:textId="5A0B6B69" w:rsidR="006D5EA1" w:rsidRPr="00A609E8" w:rsidRDefault="00BD732E" w:rsidP="00C154A7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68309A" w:rsidRPr="00A609E8">
        <w:rPr>
          <w:rFonts w:ascii="Times New Roman" w:hAnsi="Times New Roman" w:cs="Times New Roman"/>
          <w:b/>
          <w:position w:val="-10"/>
          <w:sz w:val="22"/>
          <w:szCs w:val="22"/>
        </w:rPr>
        <w:object w:dxaOrig="780" w:dyaOrig="320" w14:anchorId="48BB3A78">
          <v:shape id="_x0000_i1053" type="#_x0000_t75" style="width:39pt;height:15.75pt" o:ole="">
            <v:imagedata r:id="rId62" o:title=""/>
          </v:shape>
          <o:OLEObject Type="Embed" ProgID="Equation.DSMT4" ShapeID="_x0000_i1053" DrawAspect="Content" ObjectID="_1459227702" r:id="rId63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8309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520" w:dyaOrig="320" w14:anchorId="2B0F4285">
          <v:shape id="_x0000_i1054" type="#_x0000_t75" style="width:75.75pt;height:15.75pt" o:ole="">
            <v:imagedata r:id="rId64" o:title=""/>
          </v:shape>
          <o:OLEObject Type="Embed" ProgID="Equation.DSMT4" ShapeID="_x0000_i1054" DrawAspect="Content" ObjectID="_1459227703" r:id="rId65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68309A" w:rsidRPr="00A609E8">
        <w:rPr>
          <w:rFonts w:ascii="Times New Roman" w:hAnsi="Times New Roman" w:cs="Times New Roman"/>
          <w:b/>
          <w:position w:val="-10"/>
          <w:sz w:val="22"/>
          <w:szCs w:val="22"/>
        </w:rPr>
        <w:object w:dxaOrig="1520" w:dyaOrig="320" w14:anchorId="713FD15A">
          <v:shape id="_x0000_i1055" type="#_x0000_t75" style="width:75.75pt;height:15.75pt" o:ole="">
            <v:imagedata r:id="rId66" o:title=""/>
          </v:shape>
          <o:OLEObject Type="Embed" ProgID="Equation.DSMT4" ShapeID="_x0000_i1055" DrawAspect="Content" ObjectID="_1459227704" r:id="rId67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8309A" w:rsidRPr="00A609E8">
        <w:rPr>
          <w:rFonts w:ascii="Times New Roman" w:hAnsi="Times New Roman" w:cs="Times New Roman"/>
          <w:position w:val="-32"/>
          <w:sz w:val="22"/>
          <w:szCs w:val="22"/>
        </w:rPr>
        <w:object w:dxaOrig="860" w:dyaOrig="760" w14:anchorId="0D184834">
          <v:shape id="_x0000_i1056" type="#_x0000_t75" style="width:42.75pt;height:38.25pt" o:ole="">
            <v:imagedata r:id="rId68" o:title=""/>
          </v:shape>
          <o:OLEObject Type="Embed" ProgID="Equation.DSMT4" ShapeID="_x0000_i1056" DrawAspect="Content" ObjectID="_1459227705" r:id="rId69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974FCF" w:rsidRPr="00A609E8">
        <w:rPr>
          <w:rFonts w:ascii="Times New Roman" w:hAnsi="Times New Roman" w:cs="Times New Roman"/>
          <w:sz w:val="22"/>
          <w:szCs w:val="22"/>
        </w:rPr>
        <w:t>NOTA</w:t>
      </w:r>
    </w:p>
    <w:p w14:paraId="393C2A9C" w14:textId="40207FCF" w:rsidR="008725FB" w:rsidRPr="00A609E8" w:rsidRDefault="005B698F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8</w:t>
      </w:r>
      <w:r w:rsidR="0041004A" w:rsidRPr="00A609E8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="00212DCA" w:rsidRPr="00A609E8">
        <w:rPr>
          <w:rFonts w:ascii="Times New Roman" w:hAnsi="Times New Roman" w:cs="Times New Roman"/>
          <w:sz w:val="22"/>
          <w:szCs w:val="22"/>
        </w:rPr>
        <w:t>Let</w:t>
      </w:r>
      <w:r w:rsidR="0041004A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6651E2" w:rsidRPr="00A609E8">
        <w:rPr>
          <w:rFonts w:ascii="Times New Roman" w:hAnsi="Times New Roman" w:cs="Times New Roman"/>
          <w:position w:val="-10"/>
          <w:sz w:val="22"/>
          <w:szCs w:val="22"/>
        </w:rPr>
        <w:object w:dxaOrig="4280" w:dyaOrig="380" w14:anchorId="6CDF9248">
          <v:shape id="_x0000_i1057" type="#_x0000_t75" style="width:213.75pt;height:18.75pt" o:ole="">
            <v:imagedata r:id="rId70" o:title=""/>
          </v:shape>
          <o:OLEObject Type="Embed" ProgID="Equation.DSMT4" ShapeID="_x0000_i1057" DrawAspect="Content" ObjectID="_1459227706" r:id="rId71"/>
        </w:object>
      </w:r>
      <w:r w:rsidR="00137303" w:rsidRPr="00A609E8">
        <w:rPr>
          <w:rFonts w:ascii="Times New Roman" w:hAnsi="Times New Roman" w:cs="Times New Roman"/>
          <w:sz w:val="22"/>
          <w:szCs w:val="22"/>
        </w:rPr>
        <w:t xml:space="preserve">, where </w:t>
      </w:r>
      <w:r w:rsidR="0068309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800" w:dyaOrig="320" w14:anchorId="08CACD7A">
          <v:shape id="_x0000_i1058" type="#_x0000_t75" style="width:39.75pt;height:15.75pt" o:ole="">
            <v:imagedata r:id="rId72" o:title=""/>
          </v:shape>
          <o:OLEObject Type="Embed" ProgID="Equation.DSMT4" ShapeID="_x0000_i1058" DrawAspect="Content" ObjectID="_1459227707" r:id="rId73"/>
        </w:object>
      </w:r>
      <w:r w:rsidR="00974FCF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137303" w:rsidRPr="00A609E8">
        <w:rPr>
          <w:rFonts w:ascii="Times New Roman" w:hAnsi="Times New Roman" w:cs="Times New Roman"/>
          <w:sz w:val="22"/>
          <w:szCs w:val="22"/>
        </w:rPr>
        <w:t xml:space="preserve">and </w:t>
      </w:r>
      <w:r w:rsidR="005167E4" w:rsidRPr="00A609E8">
        <w:rPr>
          <w:rFonts w:ascii="Times New Roman" w:hAnsi="Times New Roman" w:cs="Times New Roman"/>
          <w:position w:val="-4"/>
          <w:sz w:val="22"/>
          <w:szCs w:val="22"/>
        </w:rPr>
        <w:object w:dxaOrig="180" w:dyaOrig="200" w14:anchorId="4A669F2D">
          <v:shape id="_x0000_i1059" type="#_x0000_t75" style="width:9pt;height:9.75pt" o:ole="">
            <v:imagedata r:id="rId74" o:title=""/>
          </v:shape>
          <o:OLEObject Type="Embed" ProgID="Equation.DSMT4" ShapeID="_x0000_i1059" DrawAspect="Content" ObjectID="_1459227708" r:id="rId75"/>
        </w:object>
      </w:r>
      <w:r w:rsidR="00974FCF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137303" w:rsidRPr="00A609E8">
        <w:rPr>
          <w:rFonts w:ascii="Times New Roman" w:hAnsi="Times New Roman" w:cs="Times New Roman"/>
          <w:sz w:val="22"/>
          <w:szCs w:val="22"/>
        </w:rPr>
        <w:t>are integers</w:t>
      </w:r>
      <w:r w:rsidR="00212DCA" w:rsidRPr="00A609E8">
        <w:rPr>
          <w:rFonts w:ascii="Times New Roman" w:hAnsi="Times New Roman" w:cs="Times New Roman"/>
          <w:sz w:val="22"/>
          <w:szCs w:val="22"/>
        </w:rPr>
        <w:t>.</w:t>
      </w:r>
      <w:r w:rsidR="00137303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212DCA" w:rsidRPr="00A609E8">
        <w:rPr>
          <w:rFonts w:ascii="Times New Roman" w:hAnsi="Times New Roman" w:cs="Times New Roman"/>
          <w:sz w:val="22"/>
          <w:szCs w:val="22"/>
        </w:rPr>
        <w:t xml:space="preserve">If </w:t>
      </w:r>
      <w:r w:rsidR="005167E4" w:rsidRPr="00A609E8">
        <w:rPr>
          <w:rFonts w:ascii="Times New Roman" w:hAnsi="Times New Roman" w:cs="Times New Roman"/>
          <w:position w:val="-10"/>
          <w:sz w:val="22"/>
          <w:szCs w:val="22"/>
        </w:rPr>
        <w:object w:dxaOrig="480" w:dyaOrig="320" w14:anchorId="69BCF983">
          <v:shape id="_x0000_i1060" type="#_x0000_t75" style="width:24pt;height:15.75pt" o:ole="">
            <v:imagedata r:id="rId76" o:title=""/>
          </v:shape>
          <o:OLEObject Type="Embed" ProgID="Equation.DSMT4" ShapeID="_x0000_i1060" DrawAspect="Content" ObjectID="_1459227709" r:id="rId77"/>
        </w:object>
      </w:r>
      <w:r w:rsidR="00212DCA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137303" w:rsidRPr="00A609E8">
        <w:rPr>
          <w:rFonts w:ascii="Times New Roman" w:hAnsi="Times New Roman" w:cs="Times New Roman"/>
          <w:sz w:val="22"/>
          <w:szCs w:val="22"/>
        </w:rPr>
        <w:t>has six distinct integer roots, comput</w:t>
      </w:r>
      <w:r w:rsidR="00212DCA" w:rsidRPr="00A609E8">
        <w:rPr>
          <w:rFonts w:ascii="Times New Roman" w:hAnsi="Times New Roman" w:cs="Times New Roman"/>
          <w:sz w:val="22"/>
          <w:szCs w:val="22"/>
        </w:rPr>
        <w:t>e</w:t>
      </w:r>
      <w:r w:rsidR="005167E4" w:rsidRPr="00A609E8">
        <w:rPr>
          <w:rFonts w:ascii="Times New Roman" w:hAnsi="Times New Roman" w:cs="Times New Roman"/>
          <w:position w:val="-10"/>
          <w:sz w:val="22"/>
          <w:szCs w:val="22"/>
        </w:rPr>
        <w:object w:dxaOrig="440" w:dyaOrig="320" w14:anchorId="5BA77988">
          <v:shape id="_x0000_i1061" type="#_x0000_t75" style="width:21.75pt;height:15.75pt" o:ole="">
            <v:imagedata r:id="rId78" o:title=""/>
          </v:shape>
          <o:OLEObject Type="Embed" ProgID="Equation.DSMT4" ShapeID="_x0000_i1061" DrawAspect="Content" ObjectID="_1459227710" r:id="rId79"/>
        </w:object>
      </w:r>
      <w:r w:rsidR="00212DCA" w:rsidRPr="00A609E8">
        <w:rPr>
          <w:rFonts w:ascii="Times New Roman" w:hAnsi="Times New Roman" w:cs="Times New Roman"/>
          <w:sz w:val="22"/>
          <w:szCs w:val="22"/>
        </w:rPr>
        <w:t>.</w:t>
      </w:r>
    </w:p>
    <w:p w14:paraId="5671A0B2" w14:textId="77777777" w:rsidR="00212DCA" w:rsidRPr="00A609E8" w:rsidRDefault="00212DCA" w:rsidP="001373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77D22A1" w14:textId="1A5B3680" w:rsidR="00212DCA" w:rsidRDefault="00212DCA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3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18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81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6BC7EFE7" w14:textId="77777777" w:rsid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704B6B20" w14:textId="77777777" w:rsid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18598E5B" w14:textId="77777777" w:rsid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3EB709E8" w14:textId="77777777" w:rsid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0F03E2C0" w14:textId="77777777" w:rsid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231E8E95" w14:textId="77777777" w:rsidR="00A609E8" w:rsidRPr="00A609E8" w:rsidRDefault="00A609E8" w:rsidP="00212DC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112527DD" w14:textId="77777777" w:rsidR="00A0611D" w:rsidRPr="00A609E8" w:rsidRDefault="00A0611D" w:rsidP="005B698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46DA6E98" w14:textId="16815E3F" w:rsidR="005B698F" w:rsidRPr="00A609E8" w:rsidRDefault="005B698F" w:rsidP="005B698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9. How many of the following functions are even?</w:t>
      </w:r>
    </w:p>
    <w:p w14:paraId="44D19EC7" w14:textId="77777777" w:rsidR="005B698F" w:rsidRPr="00A609E8" w:rsidRDefault="005B698F" w:rsidP="005B698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8C4FECD" w14:textId="77777777" w:rsidR="005B698F" w:rsidRPr="00A609E8" w:rsidRDefault="005B698F" w:rsidP="005B698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I. </w:t>
      </w:r>
      <w:r w:rsidRPr="00A609E8">
        <w:rPr>
          <w:rFonts w:ascii="Times New Roman" w:hAnsi="Times New Roman" w:cs="Times New Roman"/>
          <w:position w:val="-24"/>
          <w:sz w:val="22"/>
          <w:szCs w:val="22"/>
        </w:rPr>
        <w:object w:dxaOrig="2560" w:dyaOrig="680" w14:anchorId="25046D81">
          <v:shape id="_x0000_i1062" type="#_x0000_t75" style="width:128.25pt;height:33.75pt" o:ole="">
            <v:imagedata r:id="rId80" o:title=""/>
          </v:shape>
          <o:OLEObject Type="Embed" ProgID="Equation.DSMT4" ShapeID="_x0000_i1062" DrawAspect="Content" ObjectID="_1459227711" r:id="rId81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  <w:t xml:space="preserve">   II. </w:t>
      </w:r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1440" w:dyaOrig="420" w14:anchorId="35E9AEC1">
          <v:shape id="_x0000_i1063" type="#_x0000_t75" style="width:1in;height:21pt" o:ole="">
            <v:imagedata r:id="rId82" o:title=""/>
          </v:shape>
          <o:OLEObject Type="Embed" ProgID="Equation.DSMT4" ShapeID="_x0000_i1063" DrawAspect="Content" ObjectID="_1459227712" r:id="rId83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       III. </w:t>
      </w:r>
      <w:r w:rsidR="00114E6E" w:rsidRPr="00A609E8">
        <w:rPr>
          <w:rFonts w:ascii="Times New Roman" w:hAnsi="Times New Roman" w:cs="Times New Roman"/>
          <w:position w:val="-14"/>
          <w:sz w:val="22"/>
          <w:szCs w:val="22"/>
        </w:rPr>
        <w:object w:dxaOrig="1260" w:dyaOrig="420" w14:anchorId="60E1E120">
          <v:shape id="_x0000_i1064" type="#_x0000_t75" style="width:63pt;height:21pt" o:ole="">
            <v:imagedata r:id="rId84" o:title=""/>
          </v:shape>
          <o:OLEObject Type="Embed" ProgID="Equation.DSMT4" ShapeID="_x0000_i1064" DrawAspect="Content" ObjectID="_1459227713" r:id="rId85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 </w:t>
      </w:r>
      <w:r w:rsidRPr="00A609E8">
        <w:rPr>
          <w:rFonts w:ascii="Times New Roman" w:hAnsi="Times New Roman" w:cs="Times New Roman"/>
          <w:sz w:val="22"/>
          <w:szCs w:val="22"/>
        </w:rPr>
        <w:tab/>
        <w:t xml:space="preserve">IV. </w:t>
      </w:r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920" w:dyaOrig="420" w14:anchorId="54867F9C">
          <v:shape id="_x0000_i1065" type="#_x0000_t75" style="width:45.75pt;height:21pt" o:ole="">
            <v:imagedata r:id="rId86" o:title=""/>
          </v:shape>
          <o:OLEObject Type="Embed" ProgID="Equation.DSMT4" ShapeID="_x0000_i1065" DrawAspect="Content" ObjectID="_1459227714" r:id="rId8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86FD563" w14:textId="77777777" w:rsidR="005B698F" w:rsidRPr="00A609E8" w:rsidRDefault="005B698F" w:rsidP="005B698F">
      <w:pPr>
        <w:tabs>
          <w:tab w:val="left" w:pos="1440"/>
          <w:tab w:val="left" w:pos="3060"/>
        </w:tabs>
        <w:rPr>
          <w:rFonts w:ascii="Times New Roman" w:hAnsi="Times New Roman" w:cs="Times New Roman"/>
          <w:sz w:val="22"/>
          <w:szCs w:val="22"/>
        </w:rPr>
      </w:pPr>
    </w:p>
    <w:p w14:paraId="755A2BC6" w14:textId="77777777" w:rsidR="005B698F" w:rsidRPr="00A609E8" w:rsidRDefault="005B698F" w:rsidP="005B698F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>none</w:t>
      </w:r>
      <w:proofErr w:type="gramEnd"/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one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two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three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66214296" w14:textId="77777777" w:rsidR="005B698F" w:rsidRPr="00A609E8" w:rsidRDefault="005B698F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0060982C" w14:textId="22F9B071" w:rsidR="003B4164" w:rsidRPr="00A609E8" w:rsidRDefault="00137303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10. Determine the num</w:t>
      </w:r>
      <w:r w:rsidR="00BF66B8" w:rsidRPr="00A609E8">
        <w:rPr>
          <w:rFonts w:ascii="Times New Roman" w:hAnsi="Times New Roman" w:cs="Times New Roman"/>
          <w:sz w:val="22"/>
          <w:szCs w:val="22"/>
        </w:rPr>
        <w:t>ber of distinct ordered pairs of</w:t>
      </w:r>
      <w:r w:rsidRPr="00A609E8">
        <w:rPr>
          <w:rFonts w:ascii="Times New Roman" w:hAnsi="Times New Roman" w:cs="Times New Roman"/>
          <w:sz w:val="22"/>
          <w:szCs w:val="22"/>
        </w:rPr>
        <w:t xml:space="preserve"> real numbers </w:t>
      </w:r>
      <w:r w:rsidR="005167E4" w:rsidRPr="00A609E8">
        <w:rPr>
          <w:rFonts w:ascii="Times New Roman" w:hAnsi="Times New Roman" w:cs="Times New Roman"/>
          <w:sz w:val="22"/>
          <w:szCs w:val="22"/>
        </w:rPr>
        <w:t>(</w:t>
      </w:r>
      <w:r w:rsidR="005167E4" w:rsidRPr="00A609E8">
        <w:rPr>
          <w:rFonts w:ascii="Times New Roman" w:hAnsi="Times New Roman" w:cs="Times New Roman"/>
          <w:i/>
          <w:sz w:val="22"/>
          <w:szCs w:val="22"/>
        </w:rPr>
        <w:t>a, b</w:t>
      </w:r>
      <w:r w:rsidR="005167E4" w:rsidRPr="00A609E8">
        <w:rPr>
          <w:rFonts w:ascii="Times New Roman" w:hAnsi="Times New Roman" w:cs="Times New Roman"/>
          <w:sz w:val="22"/>
          <w:szCs w:val="22"/>
        </w:rPr>
        <w:t>)</w:t>
      </w:r>
      <w:r w:rsidR="00460554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 xml:space="preserve">such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that </w:t>
      </w:r>
      <w:proofErr w:type="gramEnd"/>
      <w:r w:rsidR="006651E2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760" w:dyaOrig="380" w14:anchorId="7BFA60C6">
          <v:shape id="_x0000_i1066" type="#_x0000_t75" style="width:87.75pt;height:18.75pt" o:ole="">
            <v:imagedata r:id="rId88" o:title=""/>
          </v:shape>
          <o:OLEObject Type="Embed" ProgID="Equation.DSMT4" ShapeID="_x0000_i1066" DrawAspect="Content" ObjectID="_1459227715" r:id="rId89"/>
        </w:object>
      </w:r>
      <w:r w:rsidR="00796E8E" w:rsidRPr="00A609E8">
        <w:rPr>
          <w:rFonts w:ascii="Times New Roman" w:hAnsi="Times New Roman" w:cs="Times New Roman"/>
          <w:sz w:val="22"/>
          <w:szCs w:val="22"/>
        </w:rPr>
        <w:t xml:space="preserve">, where </w:t>
      </w:r>
      <w:r w:rsidR="005167E4" w:rsidRPr="00A609E8">
        <w:rPr>
          <w:rFonts w:ascii="Times New Roman" w:hAnsi="Times New Roman" w:cs="Times New Roman"/>
          <w:position w:val="-4"/>
          <w:sz w:val="22"/>
          <w:szCs w:val="22"/>
        </w:rPr>
        <w:object w:dxaOrig="760" w:dyaOrig="320" w14:anchorId="4DB65EAB">
          <v:shape id="_x0000_i1067" type="#_x0000_t75" style="width:38.25pt;height:15.75pt" o:ole="">
            <v:imagedata r:id="rId90" o:title=""/>
          </v:shape>
          <o:OLEObject Type="Embed" ProgID="Equation.DSMT4" ShapeID="_x0000_i1067" DrawAspect="Content" ObjectID="_1459227716" r:id="rId91"/>
        </w:object>
      </w:r>
      <w:r w:rsidR="00796E8E" w:rsidRPr="00A609E8">
        <w:rPr>
          <w:rFonts w:ascii="Times New Roman" w:hAnsi="Times New Roman" w:cs="Times New Roman"/>
          <w:sz w:val="22"/>
          <w:szCs w:val="22"/>
        </w:rPr>
        <w:t>.</w:t>
      </w:r>
    </w:p>
    <w:p w14:paraId="6C118713" w14:textId="77777777" w:rsidR="00460554" w:rsidRPr="00A609E8" w:rsidRDefault="0046055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4BAAC63F" w14:textId="3AD88EC6" w:rsidR="00460554" w:rsidRPr="00A609E8" w:rsidRDefault="00460554" w:rsidP="00460554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7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8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9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7777D81D" w14:textId="77777777" w:rsidR="00460554" w:rsidRPr="00A609E8" w:rsidRDefault="00460554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78C92898" w14:textId="01934B99" w:rsidR="00667209" w:rsidRPr="00A609E8" w:rsidRDefault="007D2FB6" w:rsidP="00D878D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11.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>If</w:t>
      </w:r>
      <w:r w:rsidR="00460554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6651E2" w:rsidRPr="00A609E8">
        <w:rPr>
          <w:rFonts w:ascii="Times New Roman" w:hAnsi="Times New Roman" w:cs="Times New Roman"/>
          <w:position w:val="-32"/>
          <w:sz w:val="22"/>
          <w:szCs w:val="22"/>
        </w:rPr>
        <w:object w:dxaOrig="2860" w:dyaOrig="740" w14:anchorId="51A815AF">
          <v:shape id="_x0000_i1068" type="#_x0000_t75" style="width:143.25pt;height:36.75pt" o:ole="">
            <v:imagedata r:id="rId92" o:title=""/>
          </v:shape>
          <o:OLEObject Type="Embed" ProgID="Equation.DSMT4" ShapeID="_x0000_i1068" DrawAspect="Content" ObjectID="_1459227717" r:id="rId93"/>
        </w:object>
      </w:r>
      <w:r w:rsidRPr="00A609E8">
        <w:rPr>
          <w:rFonts w:ascii="Times New Roman" w:hAnsi="Times New Roman" w:cs="Times New Roman"/>
          <w:sz w:val="22"/>
          <w:szCs w:val="22"/>
        </w:rPr>
        <w:t>, then what is</w:t>
      </w:r>
      <w:r w:rsidR="00460554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131098" w:rsidRPr="00A609E8">
        <w:rPr>
          <w:rFonts w:ascii="Times New Roman" w:hAnsi="Times New Roman" w:cs="Times New Roman"/>
          <w:position w:val="-6"/>
          <w:sz w:val="22"/>
          <w:szCs w:val="22"/>
        </w:rPr>
        <w:object w:dxaOrig="1360" w:dyaOrig="280" w14:anchorId="430CB5B9">
          <v:shape id="_x0000_i1069" type="#_x0000_t75" style="width:68.25pt;height:14.25pt" o:ole="">
            <v:imagedata r:id="rId94" o:title=""/>
          </v:shape>
          <o:OLEObject Type="Embed" ProgID="Equation.DSMT4" ShapeID="_x0000_i1069" DrawAspect="Content" ObjectID="_1459227718" r:id="rId95"/>
        </w:object>
      </w:r>
      <w:r w:rsidR="00ED766A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0AC7D9B1" w14:textId="77777777" w:rsidR="00ED766A" w:rsidRPr="00A609E8" w:rsidRDefault="00ED766A" w:rsidP="00D878D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7330A13E" w14:textId="62D868FA" w:rsidR="00667209" w:rsidRPr="00A609E8" w:rsidRDefault="00667209" w:rsidP="00667209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3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–1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7D5CF9" w:rsidRPr="00A609E8">
        <w:rPr>
          <w:rFonts w:ascii="Times New Roman" w:hAnsi="Times New Roman" w:cs="Times New Roman"/>
          <w:sz w:val="22"/>
          <w:szCs w:val="22"/>
        </w:rPr>
        <w:t>5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7D5CF9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 xml:space="preserve">7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2952AC" w:rsidRPr="00A609E8">
        <w:rPr>
          <w:rFonts w:ascii="Times New Roman" w:hAnsi="Times New Roman" w:cs="Times New Roman"/>
          <w:sz w:val="22"/>
          <w:szCs w:val="22"/>
        </w:rPr>
        <w:t>NOTA</w:t>
      </w:r>
    </w:p>
    <w:p w14:paraId="58273532" w14:textId="77777777" w:rsidR="00667209" w:rsidRPr="00A609E8" w:rsidRDefault="00667209" w:rsidP="00D878D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12F94B8E" w14:textId="06987D0B" w:rsidR="000D4288" w:rsidRPr="00A609E8" w:rsidRDefault="000D4288" w:rsidP="000D4288">
      <w:pPr>
        <w:pStyle w:val="NormalWeb"/>
        <w:spacing w:before="0" w:beforeAutospacing="0" w:after="0" w:afterAutospacing="0"/>
        <w:rPr>
          <w:rFonts w:ascii="Times New Roman" w:hAnsi="Times New Roman"/>
          <w:sz w:val="22"/>
          <w:szCs w:val="22"/>
        </w:rPr>
      </w:pPr>
      <w:r w:rsidRPr="00A609E8">
        <w:rPr>
          <w:rFonts w:ascii="Times New Roman" w:hAnsi="Times New Roman"/>
          <w:sz w:val="22"/>
          <w:szCs w:val="22"/>
        </w:rPr>
        <w:t xml:space="preserve">12. What is the point of intersection of the asymptotes of the graph of the parametric equations </w:t>
      </w:r>
      <w:r w:rsidR="00911EBF" w:rsidRPr="00A609E8">
        <w:rPr>
          <w:rFonts w:ascii="Times New Roman" w:hAnsi="Times New Roman"/>
          <w:position w:val="-10"/>
          <w:sz w:val="22"/>
          <w:szCs w:val="22"/>
        </w:rPr>
        <w:object w:dxaOrig="1540" w:dyaOrig="320" w14:anchorId="00D44561">
          <v:shape id="_x0000_i1070" type="#_x0000_t75" style="width:77.25pt;height:15.75pt" o:ole="">
            <v:imagedata r:id="rId96" o:title=""/>
          </v:shape>
          <o:OLEObject Type="Embed" ProgID="Equation.DSMT4" ShapeID="_x0000_i1070" DrawAspect="Content" ObjectID="_1459227719" r:id="rId97"/>
        </w:object>
      </w:r>
      <w:r w:rsidRPr="00A609E8">
        <w:rPr>
          <w:rFonts w:ascii="Times New Roman" w:hAnsi="Times New Roman"/>
          <w:sz w:val="22"/>
          <w:szCs w:val="22"/>
        </w:rPr>
        <w:t xml:space="preserve"> and</w:t>
      </w:r>
      <w:r w:rsidR="00911EBF" w:rsidRPr="00A609E8">
        <w:rPr>
          <w:rFonts w:ascii="Times New Roman" w:hAnsi="Times New Roman"/>
          <w:position w:val="-10"/>
          <w:sz w:val="22"/>
          <w:szCs w:val="22"/>
        </w:rPr>
        <w:object w:dxaOrig="1520" w:dyaOrig="320" w14:anchorId="6CDF62FF">
          <v:shape id="_x0000_i1071" type="#_x0000_t75" style="width:75.75pt;height:15.75pt" o:ole="">
            <v:imagedata r:id="rId98" o:title=""/>
          </v:shape>
          <o:OLEObject Type="Embed" ProgID="Equation.DSMT4" ShapeID="_x0000_i1071" DrawAspect="Content" ObjectID="_1459227720" r:id="rId99"/>
        </w:object>
      </w:r>
      <w:r w:rsidRPr="00A609E8">
        <w:rPr>
          <w:rFonts w:ascii="Times New Roman" w:hAnsi="Times New Roman"/>
          <w:sz w:val="22"/>
          <w:szCs w:val="22"/>
        </w:rPr>
        <w:t>?</w:t>
      </w:r>
    </w:p>
    <w:p w14:paraId="06D941D9" w14:textId="0D01A3E5" w:rsidR="007D2FB6" w:rsidRPr="00A609E8" w:rsidRDefault="007D2FB6" w:rsidP="00D878D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57933FC2" w14:textId="04EBE3A2" w:rsidR="000D4288" w:rsidRPr="00A609E8" w:rsidRDefault="000D4288" w:rsidP="000D4288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(2, –2)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(–2, 2)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(1, –1)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(–1, 1)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33E4EE3C" w14:textId="77777777" w:rsidR="00E44819" w:rsidRPr="00A609E8" w:rsidRDefault="00E44819" w:rsidP="000D4288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70944744" w14:textId="756DF3A4" w:rsidR="00E44819" w:rsidRPr="00A609E8" w:rsidRDefault="00E44819" w:rsidP="000D4288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13. How many solutions are there to the equation</w:t>
      </w:r>
      <w:r w:rsidR="005167E4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520" w:dyaOrig="320" w14:anchorId="325E803D">
          <v:shape id="_x0000_i1072" type="#_x0000_t75" style="width:72.75pt;height:15.75pt" o:ole="">
            <v:imagedata r:id="rId100" o:title=""/>
          </v:shape>
          <o:OLEObject Type="Embed" ProgID="Equation.DSMT4" ShapeID="_x0000_i1072" DrawAspect="Content" ObjectID="_1459227721" r:id="rId101"/>
        </w:object>
      </w:r>
      <w:r w:rsidRPr="00A609E8">
        <w:rPr>
          <w:rFonts w:ascii="Times New Roman" w:hAnsi="Times New Roman" w:cs="Times New Roman"/>
          <w:sz w:val="22"/>
          <w:szCs w:val="22"/>
        </w:rPr>
        <w:t>on the interval</w:t>
      </w:r>
      <w:r w:rsidR="005167E4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020" w:dyaOrig="320" w14:anchorId="3AFBF708">
          <v:shape id="_x0000_i1073" type="#_x0000_t75" style="width:48pt;height:15pt" o:ole="">
            <v:imagedata r:id="rId102" o:title=""/>
          </v:shape>
          <o:OLEObject Type="Embed" ProgID="Equation.DSMT4" ShapeID="_x0000_i1073" DrawAspect="Content" ObjectID="_1459227722" r:id="rId103"/>
        </w:object>
      </w:r>
      <w:r w:rsidRPr="00A609E8">
        <w:rPr>
          <w:rFonts w:ascii="Times New Roman" w:hAnsi="Times New Roman" w:cs="Times New Roman"/>
          <w:sz w:val="22"/>
          <w:szCs w:val="22"/>
        </w:rPr>
        <w:t>?</w:t>
      </w:r>
    </w:p>
    <w:p w14:paraId="4701EB1D" w14:textId="77777777" w:rsidR="000D4288" w:rsidRPr="00A609E8" w:rsidRDefault="000D4288" w:rsidP="000D4288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63E774A0" w14:textId="50C65D7D" w:rsidR="00056196" w:rsidRPr="00A609E8" w:rsidRDefault="00056196" w:rsidP="00056196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1007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2014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4028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8036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417202AE" w14:textId="77777777" w:rsidR="00056196" w:rsidRPr="00A609E8" w:rsidRDefault="00056196" w:rsidP="00056196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40156376" w14:textId="7728D51C" w:rsidR="008C301E" w:rsidRPr="00A609E8" w:rsidRDefault="00A55B8A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14. Order from least to greatest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: </w:t>
      </w:r>
      <w:proofErr w:type="gramEnd"/>
      <w:r w:rsidR="0068309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3020" w:dyaOrig="420" w14:anchorId="5096AA8E">
          <v:shape id="_x0000_i1074" type="#_x0000_t75" style="width:150.75pt;height:21pt" o:ole="">
            <v:imagedata r:id="rId104" o:title=""/>
          </v:shape>
          <o:OLEObject Type="Embed" ProgID="Equation.DSMT4" ShapeID="_x0000_i1074" DrawAspect="Content" ObjectID="_1459227723" r:id="rId105"/>
        </w:object>
      </w:r>
      <w:r w:rsidRPr="00A609E8">
        <w:rPr>
          <w:rFonts w:ascii="Times New Roman" w:hAnsi="Times New Roman" w:cs="Times New Roman"/>
          <w:sz w:val="22"/>
          <w:szCs w:val="22"/>
        </w:rPr>
        <w:t>.</w:t>
      </w:r>
    </w:p>
    <w:p w14:paraId="193CA7E9" w14:textId="77777777" w:rsidR="00A55B8A" w:rsidRPr="00A609E8" w:rsidRDefault="00A55B8A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CCA86CC" w14:textId="75288B78" w:rsidR="00A55B8A" w:rsidRPr="00A609E8" w:rsidRDefault="00A55B8A" w:rsidP="00A55B8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8309A" w:rsidRPr="00A609E8">
        <w:rPr>
          <w:rFonts w:ascii="Times New Roman" w:hAnsi="Times New Roman" w:cs="Times New Roman"/>
          <w:position w:val="-4"/>
          <w:sz w:val="22"/>
          <w:szCs w:val="22"/>
        </w:rPr>
        <w:object w:dxaOrig="1120" w:dyaOrig="260" w14:anchorId="135198FF">
          <v:shape id="_x0000_i1075" type="#_x0000_t75" style="width:56.25pt;height:12.75pt" o:ole="">
            <v:imagedata r:id="rId106" o:title=""/>
          </v:shape>
          <o:OLEObject Type="Embed" ProgID="Equation.DSMT4" ShapeID="_x0000_i1075" DrawAspect="Content" ObjectID="_1459227724" r:id="rId10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(B) </w:t>
      </w:r>
      <w:r w:rsidR="003460F0" w:rsidRPr="00A609E8">
        <w:rPr>
          <w:rFonts w:ascii="Times New Roman" w:hAnsi="Times New Roman" w:cs="Times New Roman"/>
          <w:b/>
          <w:position w:val="-4"/>
          <w:sz w:val="22"/>
          <w:szCs w:val="22"/>
        </w:rPr>
        <w:object w:dxaOrig="1120" w:dyaOrig="260" w14:anchorId="527532BE">
          <v:shape id="_x0000_i1076" type="#_x0000_t75" style="width:56.25pt;height:12.75pt" o:ole="">
            <v:imagedata r:id="rId108" o:title=""/>
          </v:shape>
          <o:OLEObject Type="Embed" ProgID="Equation.DSMT4" ShapeID="_x0000_i1076" DrawAspect="Content" ObjectID="_1459227725" r:id="rId109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68309A" w:rsidRPr="00A609E8">
        <w:rPr>
          <w:rFonts w:ascii="Times New Roman" w:hAnsi="Times New Roman" w:cs="Times New Roman"/>
          <w:b/>
          <w:position w:val="-4"/>
          <w:sz w:val="22"/>
          <w:szCs w:val="22"/>
        </w:rPr>
        <w:object w:dxaOrig="1120" w:dyaOrig="260" w14:anchorId="78962D17">
          <v:shape id="_x0000_i1077" type="#_x0000_t75" style="width:56.25pt;height:12.75pt" o:ole="">
            <v:imagedata r:id="rId110" o:title=""/>
          </v:shape>
          <o:OLEObject Type="Embed" ProgID="Equation.DSMT4" ShapeID="_x0000_i1077" DrawAspect="Content" ObjectID="_1459227726" r:id="rId111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3460F0" w:rsidRPr="00A609E8">
        <w:rPr>
          <w:rFonts w:ascii="Times New Roman" w:hAnsi="Times New Roman" w:cs="Times New Roman"/>
          <w:b/>
          <w:position w:val="-4"/>
          <w:sz w:val="22"/>
          <w:szCs w:val="22"/>
        </w:rPr>
        <w:t xml:space="preserve"> </w:t>
      </w:r>
      <w:r w:rsidR="003460F0" w:rsidRPr="00A609E8">
        <w:rPr>
          <w:rFonts w:ascii="Times New Roman" w:hAnsi="Times New Roman" w:cs="Times New Roman"/>
          <w:b/>
          <w:position w:val="-4"/>
          <w:sz w:val="22"/>
          <w:szCs w:val="22"/>
        </w:rPr>
        <w:object w:dxaOrig="1120" w:dyaOrig="260" w14:anchorId="471467F3">
          <v:shape id="_x0000_i1078" type="#_x0000_t75" style="width:56.25pt;height:12.75pt" o:ole="">
            <v:imagedata r:id="rId112" o:title=""/>
          </v:shape>
          <o:OLEObject Type="Embed" ProgID="Equation.DSMT4" ShapeID="_x0000_i1078" DrawAspect="Content" ObjectID="_1459227727" r:id="rId113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361DE0EA" w14:textId="77777777" w:rsidR="00B30BEA" w:rsidRPr="00A609E8" w:rsidRDefault="00B30BEA" w:rsidP="00A55B8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334A47A0" w14:textId="0D2D7617" w:rsidR="00B30BEA" w:rsidRPr="00A609E8" w:rsidRDefault="00B30BEA" w:rsidP="00A55B8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15. We say that </w:t>
      </w:r>
      <w:r w:rsidR="0068309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480" w:dyaOrig="320" w14:anchorId="0DFF3C84">
          <v:shape id="_x0000_i1079" type="#_x0000_t75" style="width:24pt;height:15.75pt" o:ole="">
            <v:imagedata r:id="rId114" o:title=""/>
          </v:shape>
          <o:OLEObject Type="Embed" ProgID="Equation.DSMT4" ShapeID="_x0000_i1079" DrawAspect="Content" ObjectID="_1459227728" r:id="rId115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and </w:t>
      </w:r>
      <w:r w:rsidR="0068309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460" w:dyaOrig="320" w14:anchorId="629016F0">
          <v:shape id="_x0000_i1080" type="#_x0000_t75" style="width:23.25pt;height:15.75pt" o:ole="">
            <v:imagedata r:id="rId116" o:title=""/>
          </v:shape>
          <o:OLEObject Type="Embed" ProgID="Equation.DSMT4" ShapeID="_x0000_i1080" DrawAspect="Content" ObjectID="_1459227729" r:id="rId11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are </w:t>
      </w:r>
      <w:r w:rsidRPr="00A609E8">
        <w:rPr>
          <w:rFonts w:ascii="Times New Roman" w:hAnsi="Times New Roman" w:cs="Times New Roman"/>
          <w:i/>
          <w:sz w:val="22"/>
          <w:szCs w:val="22"/>
        </w:rPr>
        <w:t>different</w:t>
      </w:r>
      <w:r w:rsidRPr="00A609E8">
        <w:rPr>
          <w:rFonts w:ascii="Times New Roman" w:hAnsi="Times New Roman" w:cs="Times New Roman"/>
          <w:sz w:val="22"/>
          <w:szCs w:val="22"/>
        </w:rPr>
        <w:t xml:space="preserve"> if there exists at least one </w:t>
      </w:r>
      <w:r w:rsidR="004547B1" w:rsidRPr="00A609E8">
        <w:rPr>
          <w:rFonts w:ascii="Times New Roman" w:hAnsi="Times New Roman" w:cs="Times New Roman"/>
          <w:i/>
          <w:sz w:val="22"/>
          <w:szCs w:val="22"/>
        </w:rPr>
        <w:t>a</w:t>
      </w:r>
      <w:r w:rsidRPr="00A609E8">
        <w:rPr>
          <w:rFonts w:ascii="Times New Roman" w:hAnsi="Times New Roman" w:cs="Times New Roman"/>
          <w:sz w:val="22"/>
          <w:szCs w:val="22"/>
        </w:rPr>
        <w:t xml:space="preserve"> in their domains such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that </w:t>
      </w:r>
      <w:proofErr w:type="gramEnd"/>
      <w:r w:rsidR="0007244F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160" w:dyaOrig="320" w14:anchorId="566618C4">
          <v:shape id="_x0000_i1081" type="#_x0000_t75" style="width:57.75pt;height:15.75pt" o:ole="">
            <v:imagedata r:id="rId118" o:title=""/>
          </v:shape>
          <o:OLEObject Type="Embed" ProgID="Equation.DSMT4" ShapeID="_x0000_i1081" DrawAspect="Content" ObjectID="_1459227730" r:id="rId119"/>
        </w:object>
      </w:r>
      <w:r w:rsidR="00A528A3" w:rsidRPr="00A609E8">
        <w:rPr>
          <w:rFonts w:ascii="Times New Roman" w:hAnsi="Times New Roman" w:cs="Times New Roman"/>
          <w:sz w:val="22"/>
          <w:szCs w:val="22"/>
        </w:rPr>
        <w:t xml:space="preserve">. Let </w:t>
      </w:r>
      <w:r w:rsidR="00A528A3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20" w:dyaOrig="320" w14:anchorId="7EE2D991">
          <v:shape id="_x0000_i1082" type="#_x0000_t75" style="width:11.25pt;height:15.75pt" o:ole="">
            <v:imagedata r:id="rId120" o:title=""/>
          </v:shape>
          <o:OLEObject Type="Embed" ProgID="Equation.DSMT4" ShapeID="_x0000_i1082" DrawAspect="Content" ObjectID="_1459227731" r:id="rId121"/>
        </w:object>
      </w:r>
      <w:r w:rsidR="00A528A3" w:rsidRPr="00A609E8">
        <w:rPr>
          <w:rFonts w:ascii="Times New Roman" w:hAnsi="Times New Roman" w:cs="Times New Roman"/>
          <w:sz w:val="22"/>
          <w:szCs w:val="22"/>
        </w:rPr>
        <w:t xml:space="preserve"> be a </w:t>
      </w:r>
      <w:r w:rsidR="00A528A3" w:rsidRPr="00A609E8">
        <w:rPr>
          <w:rFonts w:ascii="Times New Roman" w:hAnsi="Times New Roman" w:cs="Times New Roman"/>
          <w:i/>
          <w:sz w:val="22"/>
          <w:szCs w:val="22"/>
        </w:rPr>
        <w:t>special</w:t>
      </w:r>
      <w:r w:rsidR="00A528A3" w:rsidRPr="00A609E8">
        <w:rPr>
          <w:rFonts w:ascii="Times New Roman" w:hAnsi="Times New Roman" w:cs="Times New Roman"/>
          <w:sz w:val="22"/>
          <w:szCs w:val="22"/>
        </w:rPr>
        <w:t xml:space="preserve"> function </w:t>
      </w:r>
      <w:proofErr w:type="gramStart"/>
      <w:r w:rsidR="00A528A3" w:rsidRPr="00A609E8">
        <w:rPr>
          <w:rFonts w:ascii="Times New Roman" w:hAnsi="Times New Roman" w:cs="Times New Roman"/>
          <w:sz w:val="22"/>
          <w:szCs w:val="22"/>
        </w:rPr>
        <w:t xml:space="preserve">if </w:t>
      </w:r>
      <w:proofErr w:type="gramEnd"/>
      <w:r w:rsidR="0007244F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300" w:dyaOrig="320" w14:anchorId="48698653">
          <v:shape id="_x0000_i1083" type="#_x0000_t75" style="width:114.75pt;height:15.75pt" o:ole="">
            <v:imagedata r:id="rId122" o:title=""/>
          </v:shape>
          <o:OLEObject Type="Embed" ProgID="Equation.DSMT4" ShapeID="_x0000_i1083" DrawAspect="Content" ObjectID="_1459227732" r:id="rId123"/>
        </w:object>
      </w:r>
      <w:r w:rsidR="00A528A3" w:rsidRPr="00A609E8">
        <w:rPr>
          <w:rFonts w:ascii="Times New Roman" w:hAnsi="Times New Roman" w:cs="Times New Roman"/>
          <w:sz w:val="22"/>
          <w:szCs w:val="22"/>
        </w:rPr>
        <w:t xml:space="preserve">. How many </w:t>
      </w:r>
      <w:r w:rsidR="00A528A3" w:rsidRPr="00A609E8">
        <w:rPr>
          <w:rFonts w:ascii="Times New Roman" w:hAnsi="Times New Roman" w:cs="Times New Roman"/>
          <w:i/>
          <w:sz w:val="22"/>
          <w:szCs w:val="22"/>
        </w:rPr>
        <w:t>special</w:t>
      </w:r>
      <w:r w:rsidR="00A528A3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528A3" w:rsidRPr="00A609E8">
        <w:rPr>
          <w:rFonts w:ascii="Times New Roman" w:hAnsi="Times New Roman" w:cs="Times New Roman"/>
          <w:sz w:val="22"/>
          <w:szCs w:val="22"/>
        </w:rPr>
        <w:t>surjective</w:t>
      </w:r>
      <w:proofErr w:type="spellEnd"/>
      <w:r w:rsidR="00A528A3" w:rsidRPr="00A609E8">
        <w:rPr>
          <w:rFonts w:ascii="Times New Roman" w:hAnsi="Times New Roman" w:cs="Times New Roman"/>
          <w:sz w:val="22"/>
          <w:szCs w:val="22"/>
        </w:rPr>
        <w:t xml:space="preserve"> (onto) functions are </w:t>
      </w:r>
      <w:r w:rsidR="00A528A3" w:rsidRPr="00A609E8">
        <w:rPr>
          <w:rFonts w:ascii="Times New Roman" w:hAnsi="Times New Roman" w:cs="Times New Roman"/>
          <w:i/>
          <w:sz w:val="22"/>
          <w:szCs w:val="22"/>
        </w:rPr>
        <w:t>different</w:t>
      </w:r>
      <w:r w:rsidR="00A528A3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26604232" w14:textId="77777777" w:rsidR="00A528A3" w:rsidRPr="00A609E8" w:rsidRDefault="00A528A3" w:rsidP="00A55B8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55D84E08" w14:textId="475D2D8C" w:rsidR="00A528A3" w:rsidRPr="00A609E8" w:rsidRDefault="00A528A3" w:rsidP="00A55B8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A46085" w:rsidRPr="00A609E8">
        <w:rPr>
          <w:rFonts w:ascii="Times New Roman" w:hAnsi="Times New Roman" w:cs="Times New Roman"/>
          <w:sz w:val="22"/>
          <w:szCs w:val="22"/>
        </w:rPr>
        <w:t>24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A46085" w:rsidRPr="00A609E8">
        <w:rPr>
          <w:rFonts w:ascii="Times New Roman" w:hAnsi="Times New Roman" w:cs="Times New Roman"/>
          <w:sz w:val="22"/>
          <w:szCs w:val="22"/>
        </w:rPr>
        <w:t>30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A46085" w:rsidRPr="00A609E8">
        <w:rPr>
          <w:rFonts w:ascii="Times New Roman" w:hAnsi="Times New Roman" w:cs="Times New Roman"/>
          <w:sz w:val="22"/>
          <w:szCs w:val="22"/>
        </w:rPr>
        <w:t>36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A46085" w:rsidRPr="00A609E8">
        <w:rPr>
          <w:rFonts w:ascii="Times New Roman" w:hAnsi="Times New Roman" w:cs="Times New Roman"/>
          <w:sz w:val="22"/>
          <w:szCs w:val="22"/>
        </w:rPr>
        <w:t>39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470242D4" w14:textId="77777777" w:rsidR="00A55B8A" w:rsidRPr="00A609E8" w:rsidRDefault="00A55B8A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04E83595" w14:textId="75AFB598" w:rsidR="00ED766A" w:rsidRPr="00A609E8" w:rsidRDefault="0052626F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16</w:t>
      </w:r>
      <w:r w:rsidR="00ED766A" w:rsidRPr="00A609E8">
        <w:rPr>
          <w:rFonts w:ascii="Times New Roman" w:hAnsi="Times New Roman" w:cs="Times New Roman"/>
          <w:sz w:val="22"/>
          <w:szCs w:val="22"/>
        </w:rPr>
        <w:t xml:space="preserve">. What is the area of the triangle with vertices (1, 2, </w:t>
      </w:r>
      <w:proofErr w:type="gramStart"/>
      <w:r w:rsidR="00ED766A" w:rsidRPr="00A609E8">
        <w:rPr>
          <w:rFonts w:ascii="Times New Roman" w:hAnsi="Times New Roman" w:cs="Times New Roman"/>
          <w:sz w:val="22"/>
          <w:szCs w:val="22"/>
        </w:rPr>
        <w:t>2</w:t>
      </w:r>
      <w:proofErr w:type="gramEnd"/>
      <w:r w:rsidR="00ED766A" w:rsidRPr="00A609E8">
        <w:rPr>
          <w:rFonts w:ascii="Times New Roman" w:hAnsi="Times New Roman" w:cs="Times New Roman"/>
          <w:sz w:val="22"/>
          <w:szCs w:val="22"/>
        </w:rPr>
        <w:t>), (2, 2, 1), and (2, 1, 2)?</w:t>
      </w:r>
    </w:p>
    <w:p w14:paraId="2DAD7AF9" w14:textId="77777777" w:rsidR="00B12DBB" w:rsidRPr="00A609E8" w:rsidRDefault="00B12DBB" w:rsidP="00ED766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b/>
          <w:sz w:val="22"/>
          <w:szCs w:val="22"/>
        </w:rPr>
      </w:pPr>
    </w:p>
    <w:p w14:paraId="4907BD43" w14:textId="17E93935" w:rsidR="00ED766A" w:rsidRPr="00A609E8" w:rsidRDefault="00ED766A" w:rsidP="00ED766A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7A3DA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7A3DA1" w:rsidRPr="00A609E8">
        <w:rPr>
          <w:rFonts w:ascii="Times New Roman" w:hAnsi="Times New Roman" w:cs="Times New Roman"/>
          <w:position w:val="-24"/>
          <w:sz w:val="22"/>
          <w:szCs w:val="22"/>
        </w:rPr>
        <w:object w:dxaOrig="220" w:dyaOrig="660" w14:anchorId="27C2115B">
          <v:shape id="_x0000_i1084" type="#_x0000_t75" style="width:11.25pt;height:33pt" o:ole="">
            <v:imagedata r:id="rId124" o:title=""/>
          </v:shape>
          <o:OLEObject Type="Embed" ProgID="Equation.DSMT4" ShapeID="_x0000_i1084" DrawAspect="Content" ObjectID="_1459227733" r:id="rId125"/>
        </w:object>
      </w:r>
      <w:r w:rsidR="007A3DA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7A3DA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31153F" w:rsidRPr="00A609E8">
        <w:rPr>
          <w:rFonts w:ascii="Times New Roman" w:hAnsi="Times New Roman" w:cs="Times New Roman"/>
          <w:sz w:val="22"/>
          <w:szCs w:val="22"/>
        </w:rPr>
        <w:t>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7A3DA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7A3DA1" w:rsidRPr="00A609E8">
        <w:rPr>
          <w:rFonts w:ascii="Times New Roman" w:hAnsi="Times New Roman" w:cs="Times New Roman"/>
          <w:position w:val="-6"/>
          <w:sz w:val="22"/>
          <w:szCs w:val="22"/>
        </w:rPr>
        <w:object w:dxaOrig="360" w:dyaOrig="380" w14:anchorId="186E909F">
          <v:shape id="_x0000_i1085" type="#_x0000_t75" style="width:18pt;height:18.75pt" o:ole="">
            <v:imagedata r:id="rId126" o:title=""/>
          </v:shape>
          <o:OLEObject Type="Embed" ProgID="Equation.DSMT4" ShapeID="_x0000_i1085" DrawAspect="Content" ObjectID="_1459227734" r:id="rId127"/>
        </w:object>
      </w:r>
      <w:r w:rsidR="007A3DA1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31153F" w:rsidRPr="00A609E8">
        <w:rPr>
          <w:rFonts w:ascii="Times New Roman" w:hAnsi="Times New Roman" w:cs="Times New Roman"/>
          <w:position w:val="-24"/>
          <w:sz w:val="22"/>
          <w:szCs w:val="22"/>
        </w:rPr>
        <w:object w:dxaOrig="400" w:dyaOrig="720" w14:anchorId="5AFAF174">
          <v:shape id="_x0000_i1086" type="#_x0000_t75" style="width:20.25pt;height:36pt" o:ole="">
            <v:imagedata r:id="rId128" o:title=""/>
          </v:shape>
          <o:OLEObject Type="Embed" ProgID="Equation.DSMT4" ShapeID="_x0000_i1086" DrawAspect="Content" ObjectID="_1459227735" r:id="rId129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03249009" w14:textId="77777777" w:rsidR="00C154A7" w:rsidRPr="00A609E8" w:rsidRDefault="00C154A7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21E4C6AE" w14:textId="30F802D3" w:rsidR="00093D98" w:rsidRPr="00A609E8" w:rsidRDefault="009824B5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17</w: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. Let </w:t>
      </w:r>
      <w:r w:rsidR="00D45559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080" w:dyaOrig="320" w14:anchorId="5FF291B3">
          <v:shape id="_x0000_i1087" type="#_x0000_t75" style="width:104.25pt;height:15.75pt" o:ole="">
            <v:imagedata r:id="rId130" o:title=""/>
          </v:shape>
          <o:OLEObject Type="Embed" ProgID="Equation.DSMT4" ShapeID="_x0000_i1087" DrawAspect="Content" ObjectID="_1459227736" r:id="rId131"/>
        </w:objec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E273BF" w:rsidRPr="00A609E8">
        <w:rPr>
          <w:rFonts w:ascii="Times New Roman" w:hAnsi="Times New Roman" w:cs="Times New Roman"/>
          <w:sz w:val="22"/>
          <w:szCs w:val="22"/>
        </w:rPr>
        <w:t>where</w: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E023DA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100" w:dyaOrig="420" w14:anchorId="71CA25AA">
          <v:shape id="_x0000_i1088" type="#_x0000_t75" style="width:54.75pt;height:21pt" o:ole="">
            <v:imagedata r:id="rId132" o:title=""/>
          </v:shape>
          <o:OLEObject Type="Embed" ProgID="Equation.DSMT4" ShapeID="_x0000_i1088" DrawAspect="Content" ObjectID="_1459227737" r:id="rId133"/>
        </w:objec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="00093D98" w:rsidRPr="00A609E8">
        <w:rPr>
          <w:rFonts w:ascii="Times New Roman" w:hAnsi="Times New Roman" w:cs="Times New Roman"/>
          <w:sz w:val="22"/>
          <w:szCs w:val="22"/>
        </w:rPr>
        <w:t xml:space="preserve">If </w:t>
      </w:r>
      <w:proofErr w:type="gramEnd"/>
      <w:r w:rsidR="00C154A7" w:rsidRPr="00A609E8">
        <w:rPr>
          <w:rFonts w:ascii="Times New Roman" w:hAnsi="Times New Roman" w:cs="Times New Roman"/>
          <w:position w:val="-4"/>
          <w:sz w:val="22"/>
          <w:szCs w:val="22"/>
        </w:rPr>
        <w:object w:dxaOrig="600" w:dyaOrig="240" w14:anchorId="4979B3DF">
          <v:shape id="_x0000_i1089" type="#_x0000_t75" style="width:30pt;height:12pt" o:ole="">
            <v:imagedata r:id="rId134" o:title=""/>
          </v:shape>
          <o:OLEObject Type="Embed" ProgID="Equation.DSMT4" ShapeID="_x0000_i1089" DrawAspect="Content" ObjectID="_1459227738" r:id="rId135"/>
        </w:objec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, then </w:t>
      </w:r>
      <w:r w:rsidR="00D45559" w:rsidRPr="00A609E8">
        <w:rPr>
          <w:rFonts w:ascii="Times New Roman" w:hAnsi="Times New Roman" w:cs="Times New Roman"/>
          <w:i/>
          <w:sz w:val="22"/>
          <w:szCs w:val="22"/>
        </w:rPr>
        <w:t>a</w:t>
      </w:r>
      <w:r w:rsidR="00093D98" w:rsidRPr="00A609E8">
        <w:rPr>
          <w:rFonts w:ascii="Times New Roman" w:hAnsi="Times New Roman" w:cs="Times New Roman"/>
          <w:sz w:val="22"/>
          <w:szCs w:val="22"/>
        </w:rPr>
        <w:t xml:space="preserve"> =? </w:t>
      </w:r>
    </w:p>
    <w:p w14:paraId="2CB66A89" w14:textId="77777777" w:rsidR="00C154A7" w:rsidRPr="00A609E8" w:rsidRDefault="00C154A7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b/>
          <w:sz w:val="22"/>
          <w:szCs w:val="22"/>
        </w:rPr>
      </w:pPr>
    </w:p>
    <w:p w14:paraId="22530542" w14:textId="71DDDFB5" w:rsidR="009824B5" w:rsidRPr="00A609E8" w:rsidRDefault="009824B5" w:rsidP="009824B5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2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3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30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36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74DB7637" w14:textId="77777777" w:rsidR="009824B5" w:rsidRPr="00A609E8" w:rsidRDefault="009824B5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b/>
          <w:sz w:val="22"/>
          <w:szCs w:val="22"/>
        </w:rPr>
      </w:pPr>
    </w:p>
    <w:p w14:paraId="22411CD4" w14:textId="42E6DC5B" w:rsidR="0089160F" w:rsidRPr="00A609E8" w:rsidRDefault="009824B5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18. </w:t>
      </w:r>
      <w:r w:rsidR="00A0611D" w:rsidRPr="00A609E8">
        <w:rPr>
          <w:rFonts w:ascii="Times New Roman" w:hAnsi="Times New Roman" w:cs="Times New Roman"/>
          <w:sz w:val="22"/>
          <w:szCs w:val="22"/>
        </w:rPr>
        <w:t xml:space="preserve">Compute the area of the smallest circle that touches both branches of the </w:t>
      </w:r>
      <w:proofErr w:type="gramStart"/>
      <w:r w:rsidR="00A0611D" w:rsidRPr="00A609E8">
        <w:rPr>
          <w:rFonts w:ascii="Times New Roman" w:hAnsi="Times New Roman" w:cs="Times New Roman"/>
          <w:sz w:val="22"/>
          <w:szCs w:val="22"/>
        </w:rPr>
        <w:t xml:space="preserve">hyperbola </w:t>
      </w:r>
      <w:proofErr w:type="gramEnd"/>
      <m:oMath>
        <m:r>
          <w:rPr>
            <w:rFonts w:ascii="Cambria Math" w:hAnsi="Cambria Math" w:cs="Times New Roman"/>
            <w:sz w:val="22"/>
            <w:szCs w:val="22"/>
          </w:rPr>
          <m:t>xy=1</m:t>
        </m:r>
      </m:oMath>
      <w:r w:rsidR="00A0611D" w:rsidRPr="00A609E8">
        <w:rPr>
          <w:rFonts w:ascii="Times New Roman" w:hAnsi="Times New Roman" w:cs="Times New Roman"/>
          <w:sz w:val="22"/>
          <w:szCs w:val="22"/>
        </w:rPr>
        <w:t>.</w:t>
      </w:r>
    </w:p>
    <w:p w14:paraId="7337D586" w14:textId="77777777" w:rsidR="0089160F" w:rsidRPr="00A609E8" w:rsidRDefault="0089160F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4007639A" w14:textId="1E66CD5A" w:rsidR="0089160F" w:rsidRPr="00A609E8" w:rsidRDefault="0089160F" w:rsidP="0089160F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A0611D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m:oMath>
        <m:r>
          <w:rPr>
            <w:rFonts w:ascii="Cambria Math" w:hAnsi="Cambria Math" w:cs="Times New Roman"/>
            <w:sz w:val="22"/>
            <w:szCs w:val="22"/>
          </w:rPr>
          <m:t>π</m:t>
        </m:r>
      </m:oMath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m:oMath>
        <m:r>
          <m:rPr>
            <m:sty m:val="bi"/>
          </m:rPr>
          <w:rPr>
            <w:rFonts w:ascii="Cambria Math" w:hAnsi="Cambria Math" w:cs="Times New Roman"/>
            <w:sz w:val="22"/>
            <w:szCs w:val="22"/>
          </w:rPr>
          <m:t xml:space="preserve"> </m:t>
        </m:r>
        <m:r>
          <w:rPr>
            <w:rFonts w:ascii="Cambria Math" w:hAnsi="Cambria Math" w:cs="Times New Roman"/>
            <w:sz w:val="22"/>
            <w:szCs w:val="22"/>
          </w:rPr>
          <m:t>2π</m:t>
        </m:r>
      </m:oMath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m:oMath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π</m:t>
            </m:r>
            <m:ctrlPr>
              <w:rPr>
                <w:rFonts w:ascii="Cambria Math" w:hAnsi="Cambria Math" w:cs="Times New Roman"/>
                <w:b/>
                <w:i/>
                <w:sz w:val="22"/>
                <w:szCs w:val="22"/>
              </w:rPr>
            </m:ctrlPr>
          </m:num>
          <m:den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den>
        </m:f>
      </m:oMath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m:oMath>
        <m:r>
          <m:rPr>
            <m:sty m:val="bi"/>
          </m:rPr>
          <w:rPr>
            <w:rFonts w:ascii="Cambria Math" w:hAnsi="Cambria Math" w:cs="Times New Roman"/>
            <w:sz w:val="22"/>
            <w:szCs w:val="22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 w:cs="Times New Roman"/>
                <w:sz w:val="22"/>
                <w:szCs w:val="22"/>
              </w:rPr>
              <m:t>π</m:t>
            </m:r>
          </m:sup>
        </m:sSup>
      </m:oMath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282E473C" w14:textId="77777777" w:rsidR="0011401A" w:rsidRPr="00A609E8" w:rsidRDefault="0011401A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14536641" w14:textId="3FE8B4FB" w:rsidR="00172FB6" w:rsidRPr="00A609E8" w:rsidRDefault="00172FB6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19. Use the following system to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find </w:t>
      </w:r>
      <w:proofErr w:type="gramEnd"/>
      <w:r w:rsidRPr="00A609E8">
        <w:rPr>
          <w:rFonts w:ascii="Times New Roman" w:hAnsi="Times New Roman" w:cs="Times New Roman"/>
          <w:position w:val="-10"/>
          <w:sz w:val="22"/>
          <w:szCs w:val="22"/>
        </w:rPr>
        <w:object w:dxaOrig="1240" w:dyaOrig="300" w14:anchorId="0C16CAD0">
          <v:shape id="_x0000_i1090" type="#_x0000_t75" style="width:62.25pt;height:15pt" o:ole="">
            <v:imagedata r:id="rId136" o:title=""/>
          </v:shape>
          <o:OLEObject Type="Embed" ProgID="Equation.DSMT4" ShapeID="_x0000_i1090" DrawAspect="Content" ObjectID="_1459227739" r:id="rId137"/>
        </w:object>
      </w:r>
      <w:r w:rsidRPr="00A609E8">
        <w:rPr>
          <w:rFonts w:ascii="Times New Roman" w:hAnsi="Times New Roman" w:cs="Times New Roman"/>
          <w:sz w:val="22"/>
          <w:szCs w:val="22"/>
        </w:rPr>
        <w:t>:</w:t>
      </w:r>
    </w:p>
    <w:p w14:paraId="6ED57BC5" w14:textId="44B2F689" w:rsidR="00BB4043" w:rsidRPr="00A609E8" w:rsidRDefault="00172FB6" w:rsidP="005B698F">
      <w:pPr>
        <w:pStyle w:val="MTDisplayEquation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ab/>
      </w:r>
      <w:r w:rsidR="00AE36DB" w:rsidRPr="00A609E8">
        <w:rPr>
          <w:rFonts w:ascii="Times New Roman" w:hAnsi="Times New Roman" w:cs="Times New Roman"/>
          <w:position w:val="-70"/>
          <w:sz w:val="22"/>
          <w:szCs w:val="22"/>
        </w:rPr>
        <w:object w:dxaOrig="4360" w:dyaOrig="1520" w14:anchorId="5F8C5329">
          <v:shape id="_x0000_i1091" type="#_x0000_t75" style="width:185.25pt;height:65.25pt" o:ole="">
            <v:imagedata r:id="rId138" o:title=""/>
          </v:shape>
          <o:OLEObject Type="Embed" ProgID="Equation.DSMT4" ShapeID="_x0000_i1091" DrawAspect="Content" ObjectID="_1459227740" r:id="rId139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26CDFFA" w14:textId="7CFFB4F3" w:rsidR="00BB4043" w:rsidRPr="00A609E8" w:rsidRDefault="00BB4043" w:rsidP="00BB4043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A46085" w:rsidRPr="00A609E8">
        <w:rPr>
          <w:rFonts w:ascii="Times New Roman" w:hAnsi="Times New Roman" w:cs="Times New Roman"/>
          <w:sz w:val="22"/>
          <w:szCs w:val="22"/>
        </w:rPr>
        <w:t xml:space="preserve"> 15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A46085" w:rsidRPr="00A609E8">
        <w:rPr>
          <w:rFonts w:ascii="Times New Roman" w:hAnsi="Times New Roman" w:cs="Times New Roman"/>
          <w:sz w:val="22"/>
          <w:szCs w:val="22"/>
        </w:rPr>
        <w:t xml:space="preserve"> 11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A46085" w:rsidRPr="00A609E8">
        <w:rPr>
          <w:rFonts w:ascii="Times New Roman" w:hAnsi="Times New Roman" w:cs="Times New Roman"/>
          <w:sz w:val="22"/>
          <w:szCs w:val="22"/>
        </w:rPr>
        <w:t>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A46085" w:rsidRPr="00A609E8">
        <w:rPr>
          <w:rFonts w:ascii="Times New Roman" w:hAnsi="Times New Roman" w:cs="Times New Roman"/>
          <w:sz w:val="22"/>
          <w:szCs w:val="22"/>
        </w:rPr>
        <w:t xml:space="preserve"> –6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697541DE" w14:textId="66908364" w:rsidR="00BB4043" w:rsidRPr="00A609E8" w:rsidRDefault="00BB4043" w:rsidP="00BB4043">
      <w:pPr>
        <w:rPr>
          <w:rFonts w:ascii="Times New Roman" w:hAnsi="Times New Roman" w:cs="Times New Roman"/>
          <w:sz w:val="22"/>
          <w:szCs w:val="22"/>
        </w:rPr>
      </w:pPr>
    </w:p>
    <w:p w14:paraId="126F984D" w14:textId="77777777" w:rsidR="0011401A" w:rsidRPr="00A609E8" w:rsidRDefault="0011401A" w:rsidP="00BB4043">
      <w:pPr>
        <w:rPr>
          <w:rFonts w:ascii="Times New Roman" w:hAnsi="Times New Roman" w:cs="Times New Roman"/>
          <w:sz w:val="22"/>
          <w:szCs w:val="22"/>
        </w:rPr>
      </w:pPr>
    </w:p>
    <w:p w14:paraId="6050581D" w14:textId="13450607" w:rsidR="00DB7F7B" w:rsidRPr="00A609E8" w:rsidRDefault="00BB4043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20</w:t>
      </w:r>
      <w:r w:rsidR="00DB7F7B" w:rsidRPr="00A609E8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="00DB7F7B" w:rsidRPr="00A609E8">
        <w:rPr>
          <w:rFonts w:ascii="Times New Roman" w:hAnsi="Times New Roman" w:cs="Times New Roman"/>
          <w:sz w:val="22"/>
          <w:szCs w:val="22"/>
        </w:rPr>
        <w:t xml:space="preserve">Compute </w:t>
      </w:r>
      <w:proofErr w:type="gramEnd"/>
      <w:r w:rsidR="005B698F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400" w:dyaOrig="380" w14:anchorId="17088B66">
          <v:shape id="_x0000_i1092" type="#_x0000_t75" style="width:113.25pt;height:18pt" o:ole="">
            <v:imagedata r:id="rId140" o:title=""/>
          </v:shape>
          <o:OLEObject Type="Embed" ProgID="Equation.DSMT4" ShapeID="_x0000_i1092" DrawAspect="Content" ObjectID="_1459227741" r:id="rId141"/>
        </w:object>
      </w:r>
      <w:r w:rsidR="00DB7F7B" w:rsidRPr="00A609E8">
        <w:rPr>
          <w:rFonts w:ascii="Times New Roman" w:hAnsi="Times New Roman" w:cs="Times New Roman"/>
          <w:sz w:val="22"/>
          <w:szCs w:val="22"/>
        </w:rPr>
        <w:t>.</w:t>
      </w:r>
    </w:p>
    <w:p w14:paraId="15F03542" w14:textId="77777777" w:rsidR="00DB7F7B" w:rsidRPr="00A609E8" w:rsidRDefault="00DB7F7B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B37D528" w14:textId="6B447691" w:rsidR="00DB7F7B" w:rsidRPr="00A609E8" w:rsidRDefault="00DB7F7B" w:rsidP="00BB4043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2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="00BB4043"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3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7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67F93180" w14:textId="77777777" w:rsidR="00DB7F7B" w:rsidRPr="00A609E8" w:rsidRDefault="00DB7F7B" w:rsidP="00DB7F7B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6649785" w14:textId="6E38B1B7" w:rsidR="00DB7F7B" w:rsidRPr="00A609E8" w:rsidRDefault="00DB7F7B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BB4043" w:rsidRPr="00A609E8">
        <w:rPr>
          <w:rFonts w:ascii="Times New Roman" w:hAnsi="Times New Roman" w:cs="Times New Roman"/>
          <w:sz w:val="22"/>
          <w:szCs w:val="22"/>
        </w:rPr>
        <w:t xml:space="preserve">21. Find an </w:t>
      </w:r>
      <w:r w:rsidR="00BB4043" w:rsidRPr="00A609E8">
        <w:rPr>
          <w:rFonts w:ascii="Times New Roman" w:hAnsi="Times New Roman" w:cs="Times New Roman"/>
          <w:i/>
          <w:sz w:val="22"/>
          <w:szCs w:val="22"/>
        </w:rPr>
        <w:t>n</w:t>
      </w:r>
      <w:r w:rsidR="00BB4043" w:rsidRPr="00A609E8">
        <w:rPr>
          <w:rFonts w:ascii="Times New Roman" w:hAnsi="Times New Roman" w:cs="Times New Roman"/>
          <w:sz w:val="22"/>
          <w:szCs w:val="22"/>
        </w:rPr>
        <w:t xml:space="preserve"> such that the constant in the expansion of </w:t>
      </w:r>
      <w:r w:rsidR="005B698F" w:rsidRPr="00A609E8">
        <w:rPr>
          <w:rFonts w:ascii="Times New Roman" w:hAnsi="Times New Roman" w:cs="Times New Roman"/>
          <w:position w:val="-32"/>
          <w:sz w:val="22"/>
          <w:szCs w:val="22"/>
        </w:rPr>
        <w:object w:dxaOrig="960" w:dyaOrig="840" w14:anchorId="3CBD7377">
          <v:shape id="_x0000_i1093" type="#_x0000_t75" style="width:41.25pt;height:36pt" o:ole="">
            <v:imagedata r:id="rId142" o:title=""/>
          </v:shape>
          <o:OLEObject Type="Embed" ProgID="Equation.DSMT4" ShapeID="_x0000_i1093" DrawAspect="Content" ObjectID="_1459227742" r:id="rId143"/>
        </w:object>
      </w:r>
      <w:r w:rsidR="00BB4043" w:rsidRPr="00A609E8">
        <w:rPr>
          <w:rFonts w:ascii="Times New Roman" w:hAnsi="Times New Roman" w:cs="Times New Roman"/>
          <w:sz w:val="22"/>
          <w:szCs w:val="22"/>
        </w:rPr>
        <w:t xml:space="preserve"> is 15.</w:t>
      </w:r>
    </w:p>
    <w:p w14:paraId="7FFF0F0F" w14:textId="7FD87DD7" w:rsidR="00BB4043" w:rsidRPr="00A609E8" w:rsidRDefault="00BB4043" w:rsidP="00BB4043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6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9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15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25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527F7D84" w14:textId="77777777" w:rsidR="00BB4043" w:rsidRPr="00A609E8" w:rsidRDefault="00BB4043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2F60AF2C" w14:textId="2BC24604" w:rsidR="00BB4043" w:rsidRPr="00A609E8" w:rsidRDefault="00BB4043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22. </w:t>
      </w:r>
      <w:r w:rsidR="00515C8D" w:rsidRPr="00A609E8">
        <w:rPr>
          <w:rFonts w:ascii="Times New Roman" w:hAnsi="Times New Roman" w:cs="Times New Roman"/>
          <w:sz w:val="22"/>
          <w:szCs w:val="22"/>
        </w:rPr>
        <w:t xml:space="preserve">Let </w:t>
      </w:r>
      <w:proofErr w:type="gramStart"/>
      <w:r w:rsidR="00515C8D" w:rsidRPr="00A609E8">
        <w:rPr>
          <w:rFonts w:ascii="Times New Roman" w:hAnsi="Times New Roman" w:cs="Times New Roman"/>
          <w:i/>
          <w:sz w:val="22"/>
          <w:szCs w:val="22"/>
        </w:rPr>
        <w:t>a</w:t>
      </w:r>
      <w:r w:rsidR="00515C8D" w:rsidRPr="00A609E8">
        <w:rPr>
          <w:rFonts w:ascii="Times New Roman" w:hAnsi="Times New Roman" w:cs="Times New Roman"/>
          <w:sz w:val="22"/>
          <w:szCs w:val="22"/>
        </w:rPr>
        <w:t xml:space="preserve"> and</w:t>
      </w:r>
      <w:proofErr w:type="gramEnd"/>
      <w:r w:rsidR="00515C8D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515C8D" w:rsidRPr="00A609E8">
        <w:rPr>
          <w:rFonts w:ascii="Times New Roman" w:hAnsi="Times New Roman" w:cs="Times New Roman"/>
          <w:i/>
          <w:sz w:val="22"/>
          <w:szCs w:val="22"/>
        </w:rPr>
        <w:t>b</w:t>
      </w:r>
      <w:r w:rsidR="00515C8D" w:rsidRPr="00A609E8">
        <w:rPr>
          <w:rFonts w:ascii="Times New Roman" w:hAnsi="Times New Roman" w:cs="Times New Roman"/>
          <w:sz w:val="22"/>
          <w:szCs w:val="22"/>
        </w:rPr>
        <w:t xml:space="preserve"> be </w:t>
      </w:r>
      <w:r w:rsidR="00E8600B" w:rsidRPr="00A609E8">
        <w:rPr>
          <w:rFonts w:ascii="Times New Roman" w:hAnsi="Times New Roman" w:cs="Times New Roman"/>
          <w:sz w:val="22"/>
          <w:szCs w:val="22"/>
        </w:rPr>
        <w:t xml:space="preserve">randomly chosen </w:t>
      </w:r>
      <w:r w:rsidR="00515C8D" w:rsidRPr="00A609E8">
        <w:rPr>
          <w:rFonts w:ascii="Times New Roman" w:hAnsi="Times New Roman" w:cs="Times New Roman"/>
          <w:sz w:val="22"/>
          <w:szCs w:val="22"/>
        </w:rPr>
        <w:t xml:space="preserve">relatively prime positive integers. What is the probability that </w:t>
      </w:r>
      <w:r w:rsidR="00515C8D" w:rsidRPr="00A609E8">
        <w:rPr>
          <w:rFonts w:ascii="Times New Roman" w:hAnsi="Times New Roman" w:cs="Times New Roman"/>
          <w:i/>
          <w:sz w:val="22"/>
          <w:szCs w:val="22"/>
        </w:rPr>
        <w:t>b</w:t>
      </w:r>
      <w:r w:rsidR="00515C8D" w:rsidRPr="00A609E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515C8D" w:rsidRPr="00A609E8">
        <w:rPr>
          <w:rFonts w:ascii="Times New Roman" w:hAnsi="Times New Roman" w:cs="Times New Roman"/>
          <w:sz w:val="22"/>
          <w:szCs w:val="22"/>
        </w:rPr>
        <w:t xml:space="preserve">divides </w:t>
      </w:r>
      <w:proofErr w:type="gramEnd"/>
      <w:r w:rsidR="00E8600B" w:rsidRPr="00A609E8">
        <w:rPr>
          <w:rFonts w:ascii="Times New Roman" w:hAnsi="Times New Roman" w:cs="Times New Roman"/>
          <w:position w:val="-6"/>
          <w:sz w:val="22"/>
          <w:szCs w:val="22"/>
        </w:rPr>
        <w:object w:dxaOrig="720" w:dyaOrig="340" w14:anchorId="286B26E7">
          <v:shape id="_x0000_i1094" type="#_x0000_t75" style="width:36pt;height:17.25pt" o:ole="">
            <v:imagedata r:id="rId144" o:title=""/>
          </v:shape>
          <o:OLEObject Type="Embed" ProgID="Equation.DSMT4" ShapeID="_x0000_i1094" DrawAspect="Content" ObjectID="_1459227743" r:id="rId145"/>
        </w:object>
      </w:r>
      <w:r w:rsidR="00E8600B" w:rsidRPr="00A609E8">
        <w:rPr>
          <w:rFonts w:ascii="Times New Roman" w:hAnsi="Times New Roman" w:cs="Times New Roman"/>
          <w:sz w:val="22"/>
          <w:szCs w:val="22"/>
        </w:rPr>
        <w:t>?</w:t>
      </w:r>
    </w:p>
    <w:p w14:paraId="6B36EE5B" w14:textId="77777777" w:rsidR="00BB4043" w:rsidRPr="00A609E8" w:rsidRDefault="00BB4043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3296D613" w14:textId="4E5A1018" w:rsidR="00BB4043" w:rsidRPr="00A609E8" w:rsidRDefault="00BB4043" w:rsidP="00BB4043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E8600B" w:rsidRPr="00A609E8">
        <w:rPr>
          <w:rFonts w:ascii="Times New Roman" w:hAnsi="Times New Roman" w:cs="Times New Roman"/>
          <w:sz w:val="22"/>
          <w:szCs w:val="22"/>
        </w:rPr>
        <w:t>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E8600B" w:rsidRPr="00A609E8">
        <w:rPr>
          <w:rFonts w:ascii="Times New Roman" w:hAnsi="Times New Roman" w:cs="Times New Roman"/>
          <w:position w:val="-24"/>
          <w:sz w:val="22"/>
          <w:szCs w:val="22"/>
        </w:rPr>
        <w:object w:dxaOrig="220" w:dyaOrig="660" w14:anchorId="2B1370D5">
          <v:shape id="_x0000_i1095" type="#_x0000_t75" style="width:11.25pt;height:33pt" o:ole="">
            <v:imagedata r:id="rId146" o:title=""/>
          </v:shape>
          <o:OLEObject Type="Embed" ProgID="Equation.DSMT4" ShapeID="_x0000_i1095" DrawAspect="Content" ObjectID="_1459227744" r:id="rId14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E8600B" w:rsidRPr="00A609E8">
        <w:rPr>
          <w:rFonts w:ascii="Times New Roman" w:hAnsi="Times New Roman" w:cs="Times New Roman"/>
          <w:b/>
          <w:position w:val="-24"/>
          <w:sz w:val="22"/>
          <w:szCs w:val="22"/>
        </w:rPr>
        <w:object w:dxaOrig="240" w:dyaOrig="660" w14:anchorId="56E75F95">
          <v:shape id="_x0000_i1096" type="#_x0000_t75" style="width:12pt;height:33pt" o:ole="">
            <v:imagedata r:id="rId148" o:title=""/>
          </v:shape>
          <o:OLEObject Type="Embed" ProgID="Equation.DSMT4" ShapeID="_x0000_i1096" DrawAspect="Content" ObjectID="_1459227745" r:id="rId149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E8600B" w:rsidRPr="00A609E8">
        <w:rPr>
          <w:rFonts w:ascii="Times New Roman" w:hAnsi="Times New Roman" w:cs="Times New Roman"/>
          <w:sz w:val="22"/>
          <w:szCs w:val="22"/>
        </w:rPr>
        <w:t>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356303D5" w14:textId="77777777" w:rsidR="00BB4043" w:rsidRPr="00A609E8" w:rsidRDefault="00BB4043" w:rsidP="0089160F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70290BC5" w14:textId="2AD1B8C4" w:rsidR="00631E4F" w:rsidRPr="00A609E8" w:rsidRDefault="00631E4F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23. A sequence of positive integers,</w:t>
      </w:r>
      <w:r w:rsidR="00253319" w:rsidRPr="00A609E8">
        <w:rPr>
          <w:rFonts w:ascii="Times New Roman" w:hAnsi="Times New Roman" w:cs="Times New Roman"/>
          <w:position w:val="-14"/>
          <w:sz w:val="22"/>
          <w:szCs w:val="22"/>
        </w:rPr>
        <w:object w:dxaOrig="500" w:dyaOrig="420" w14:anchorId="62BA1A5C">
          <v:shape id="_x0000_i1097" type="#_x0000_t75" style="width:24.75pt;height:21pt" o:ole="">
            <v:imagedata r:id="rId150" o:title=""/>
          </v:shape>
          <o:OLEObject Type="Embed" ProgID="Equation.DSMT4" ShapeID="_x0000_i1097" DrawAspect="Content" ObjectID="_1459227746" r:id="rId151"/>
        </w:objec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>,</w:t>
      </w:r>
      <w:proofErr w:type="gramEnd"/>
      <w:r w:rsidRPr="00A609E8">
        <w:rPr>
          <w:rFonts w:ascii="Times New Roman" w:hAnsi="Times New Roman" w:cs="Times New Roman"/>
          <w:sz w:val="22"/>
          <w:szCs w:val="22"/>
        </w:rPr>
        <w:t xml:space="preserve"> is defined recursively as </w:t>
      </w:r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1060" w:dyaOrig="420" w14:anchorId="04C3CF6E">
          <v:shape id="_x0000_i1098" type="#_x0000_t75" style="width:53.25pt;height:21pt" o:ole="">
            <v:imagedata r:id="rId152" o:title=""/>
          </v:shape>
          <o:OLEObject Type="Embed" ProgID="Equation.DSMT4" ShapeID="_x0000_i1098" DrawAspect="Content" ObjectID="_1459227747" r:id="rId153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and </w:t>
      </w:r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1440" w:dyaOrig="420" w14:anchorId="535B4A99">
          <v:shape id="_x0000_i1099" type="#_x0000_t75" style="width:1in;height:21pt" o:ole="">
            <v:imagedata r:id="rId154" o:title=""/>
          </v:shape>
          <o:OLEObject Type="Embed" ProgID="Equation.DSMT4" ShapeID="_x0000_i1099" DrawAspect="Content" ObjectID="_1459227748" r:id="rId155"/>
        </w:object>
      </w:r>
      <w:r w:rsidRPr="00A609E8">
        <w:rPr>
          <w:rFonts w:ascii="Times New Roman" w:hAnsi="Times New Roman" w:cs="Times New Roman"/>
          <w:sz w:val="22"/>
          <w:szCs w:val="22"/>
        </w:rPr>
        <w:t>for</w:t>
      </w:r>
      <w:r w:rsidR="00D250C0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position w:val="-6"/>
          <w:sz w:val="22"/>
          <w:szCs w:val="22"/>
        </w:rPr>
        <w:object w:dxaOrig="600" w:dyaOrig="260" w14:anchorId="0FCB64AE">
          <v:shape id="_x0000_i1100" type="#_x0000_t75" style="width:30pt;height:12.75pt" o:ole="">
            <v:imagedata r:id="rId156" o:title=""/>
          </v:shape>
          <o:OLEObject Type="Embed" ProgID="Equation.DSMT4" ShapeID="_x0000_i1100" DrawAspect="Content" ObjectID="_1459227749" r:id="rId15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D250C0" w:rsidRPr="00A609E8">
        <w:rPr>
          <w:rFonts w:ascii="Times New Roman" w:hAnsi="Times New Roman" w:cs="Times New Roman"/>
          <w:sz w:val="22"/>
          <w:szCs w:val="22"/>
        </w:rPr>
        <w:t xml:space="preserve">and some </w:t>
      </w:r>
      <w:r w:rsidR="00D27E62" w:rsidRPr="00A609E8">
        <w:rPr>
          <w:rFonts w:ascii="Times New Roman" w:hAnsi="Times New Roman" w:cs="Times New Roman"/>
          <w:sz w:val="22"/>
          <w:szCs w:val="22"/>
        </w:rPr>
        <w:t xml:space="preserve">constant </w:t>
      </w:r>
      <w:r w:rsidR="00D250C0" w:rsidRPr="00A609E8">
        <w:rPr>
          <w:rFonts w:ascii="Times New Roman" w:hAnsi="Times New Roman" w:cs="Times New Roman"/>
          <w:sz w:val="22"/>
          <w:szCs w:val="22"/>
        </w:rPr>
        <w:t xml:space="preserve">positive integer </w:t>
      </w:r>
      <w:r w:rsidR="00D250C0" w:rsidRPr="00A609E8">
        <w:rPr>
          <w:rFonts w:ascii="Times New Roman" w:hAnsi="Times New Roman" w:cs="Times New Roman"/>
          <w:i/>
          <w:sz w:val="22"/>
          <w:szCs w:val="22"/>
        </w:rPr>
        <w:t>k.</w:t>
      </w:r>
      <w:r w:rsidR="00D250C0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>If</w:t>
      </w:r>
      <w:r w:rsidR="00654062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260" w:dyaOrig="420" w14:anchorId="18842A26">
          <v:shape id="_x0000_i1101" type="#_x0000_t75" style="width:12.75pt;height:21pt" o:ole="">
            <v:imagedata r:id="rId158" o:title=""/>
          </v:shape>
          <o:OLEObject Type="Embed" ProgID="Equation.DSMT4" ShapeID="_x0000_i1101" DrawAspect="Content" ObjectID="_1459227750" r:id="rId159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is a perfect square, then compute the value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of </w:t>
      </w:r>
      <w:proofErr w:type="gramEnd"/>
      <w:r w:rsidRPr="00A609E8">
        <w:rPr>
          <w:rFonts w:ascii="Times New Roman" w:hAnsi="Times New Roman" w:cs="Times New Roman"/>
          <w:position w:val="-14"/>
          <w:sz w:val="22"/>
          <w:szCs w:val="22"/>
        </w:rPr>
        <w:object w:dxaOrig="260" w:dyaOrig="420" w14:anchorId="4F2BD160">
          <v:shape id="_x0000_i1102" type="#_x0000_t75" style="width:12.75pt;height:21pt" o:ole="">
            <v:imagedata r:id="rId160" o:title=""/>
          </v:shape>
          <o:OLEObject Type="Embed" ProgID="Equation.DSMT4" ShapeID="_x0000_i1102" DrawAspect="Content" ObjectID="_1459227751" r:id="rId161"/>
        </w:object>
      </w:r>
      <w:r w:rsidRPr="00A609E8">
        <w:rPr>
          <w:rFonts w:ascii="Times New Roman" w:hAnsi="Times New Roman" w:cs="Times New Roman"/>
          <w:sz w:val="22"/>
          <w:szCs w:val="22"/>
        </w:rPr>
        <w:t>.</w:t>
      </w:r>
    </w:p>
    <w:p w14:paraId="5C79A250" w14:textId="77777777" w:rsidR="00631E4F" w:rsidRPr="00A609E8" w:rsidRDefault="00631E4F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5F66F964" w14:textId="760AA332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4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13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sz w:val="22"/>
          <w:szCs w:val="22"/>
        </w:rPr>
        <w:t>40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121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1123B3DF" w14:textId="77777777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5E326ABB" w14:textId="77777777" w:rsidR="0011401A" w:rsidRPr="00A609E8" w:rsidRDefault="0011401A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21B82B7C" w14:textId="19977ECA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24. </w:t>
      </w:r>
      <w:proofErr w:type="gramStart"/>
      <w:r w:rsidRPr="00A609E8">
        <w:rPr>
          <w:rFonts w:ascii="Times New Roman" w:hAnsi="Times New Roman" w:cs="Times New Roman"/>
          <w:sz w:val="22"/>
          <w:szCs w:val="22"/>
        </w:rPr>
        <w:t xml:space="preserve">If </w:t>
      </w:r>
      <w:proofErr w:type="gramEnd"/>
      <w:r w:rsidRPr="00A609E8">
        <w:rPr>
          <w:rFonts w:ascii="Times New Roman" w:hAnsi="Times New Roman" w:cs="Times New Roman"/>
          <w:position w:val="-10"/>
          <w:sz w:val="22"/>
          <w:szCs w:val="22"/>
        </w:rPr>
        <w:object w:dxaOrig="1420" w:dyaOrig="320" w14:anchorId="77238244">
          <v:shape id="_x0000_i1103" type="#_x0000_t75" style="width:71.25pt;height:15.75pt" o:ole="">
            <v:imagedata r:id="rId162" o:title=""/>
          </v:shape>
          <o:OLEObject Type="Embed" ProgID="Equation.DSMT4" ShapeID="_x0000_i1103" DrawAspect="Content" ObjectID="_1459227752" r:id="rId163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, </w:t>
      </w:r>
      <w:r w:rsidR="005B698F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780" w:dyaOrig="380" w14:anchorId="6745D155">
          <v:shape id="_x0000_i1104" type="#_x0000_t75" style="width:89.25pt;height:18.75pt" o:ole="">
            <v:imagedata r:id="rId164" o:title=""/>
          </v:shape>
          <o:OLEObject Type="Embed" ProgID="Equation.DSMT4" ShapeID="_x0000_i1104" DrawAspect="Content" ObjectID="_1459227753" r:id="rId165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, and </w:t>
      </w:r>
      <w:r w:rsidRPr="00A609E8">
        <w:rPr>
          <w:rFonts w:ascii="Times New Roman" w:hAnsi="Times New Roman" w:cs="Times New Roman"/>
          <w:position w:val="-10"/>
          <w:sz w:val="22"/>
          <w:szCs w:val="22"/>
        </w:rPr>
        <w:object w:dxaOrig="1780" w:dyaOrig="380" w14:anchorId="7716127A">
          <v:shape id="_x0000_i1105" type="#_x0000_t75" style="width:89.25pt;height:18.75pt" o:ole="">
            <v:imagedata r:id="rId166" o:title=""/>
          </v:shape>
          <o:OLEObject Type="Embed" ProgID="Equation.DSMT4" ShapeID="_x0000_i1105" DrawAspect="Content" ObjectID="_1459227754" r:id="rId167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, then find </w:t>
      </w:r>
      <w:r w:rsidRPr="00A609E8">
        <w:rPr>
          <w:rFonts w:ascii="Times New Roman" w:hAnsi="Times New Roman" w:cs="Times New Roman"/>
          <w:position w:val="-10"/>
          <w:sz w:val="22"/>
          <w:szCs w:val="22"/>
        </w:rPr>
        <w:object w:dxaOrig="400" w:dyaOrig="260" w14:anchorId="4365DB12">
          <v:shape id="_x0000_i1106" type="#_x0000_t75" style="width:20.25pt;height:12.75pt" o:ole="">
            <v:imagedata r:id="rId168" o:title=""/>
          </v:shape>
          <o:OLEObject Type="Embed" ProgID="Equation.DSMT4" ShapeID="_x0000_i1106" DrawAspect="Content" ObjectID="_1459227755" r:id="rId169"/>
        </w:object>
      </w:r>
      <w:r w:rsidRPr="00A609E8">
        <w:rPr>
          <w:rFonts w:ascii="Times New Roman" w:hAnsi="Times New Roman" w:cs="Times New Roman"/>
          <w:sz w:val="22"/>
          <w:szCs w:val="22"/>
        </w:rPr>
        <w:t>.</w:t>
      </w:r>
    </w:p>
    <w:p w14:paraId="63E7CCF1" w14:textId="77777777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0C8B970E" w14:textId="2BF28177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018C4" w:rsidRPr="00A609E8">
        <w:rPr>
          <w:rFonts w:ascii="Times New Roman" w:hAnsi="Times New Roman" w:cs="Times New Roman"/>
          <w:position w:val="-4"/>
          <w:sz w:val="22"/>
          <w:szCs w:val="22"/>
        </w:rPr>
        <w:object w:dxaOrig="360" w:dyaOrig="240" w14:anchorId="332CAB21">
          <v:shape id="_x0000_i1107" type="#_x0000_t75" style="width:18pt;height:12pt" o:ole="">
            <v:imagedata r:id="rId170" o:title=""/>
          </v:shape>
          <o:OLEObject Type="Embed" ProgID="Equation.DSMT4" ShapeID="_x0000_i1107" DrawAspect="Content" ObjectID="_1459227756" r:id="rId171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018C4" w:rsidRPr="00A609E8">
        <w:rPr>
          <w:rFonts w:ascii="Times New Roman" w:hAnsi="Times New Roman" w:cs="Times New Roman"/>
          <w:position w:val="-4"/>
          <w:sz w:val="22"/>
          <w:szCs w:val="22"/>
        </w:rPr>
        <w:object w:dxaOrig="480" w:dyaOrig="240" w14:anchorId="55200306">
          <v:shape id="_x0000_i1108" type="#_x0000_t75" style="width:24pt;height:12pt" o:ole="">
            <v:imagedata r:id="rId172" o:title=""/>
          </v:shape>
          <o:OLEObject Type="Embed" ProgID="Equation.DSMT4" ShapeID="_x0000_i1108" DrawAspect="Content" ObjectID="_1459227757" r:id="rId173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6018C4" w:rsidRPr="00A609E8">
        <w:rPr>
          <w:rFonts w:ascii="Times New Roman" w:hAnsi="Times New Roman" w:cs="Times New Roman"/>
          <w:b/>
          <w:position w:val="-4"/>
          <w:sz w:val="22"/>
          <w:szCs w:val="22"/>
        </w:rPr>
        <w:object w:dxaOrig="480" w:dyaOrig="240" w14:anchorId="632F61A9">
          <v:shape id="_x0000_i1109" type="#_x0000_t75" style="width:24pt;height:12pt" o:ole="">
            <v:imagedata r:id="rId174" o:title=""/>
          </v:shape>
          <o:OLEObject Type="Embed" ProgID="Equation.DSMT4" ShapeID="_x0000_i1109" DrawAspect="Content" ObjectID="_1459227758" r:id="rId175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F97A85" w:rsidRPr="00A609E8">
        <w:rPr>
          <w:rFonts w:ascii="Times New Roman" w:hAnsi="Times New Roman" w:cs="Times New Roman"/>
          <w:b/>
          <w:position w:val="-4"/>
          <w:sz w:val="22"/>
          <w:szCs w:val="22"/>
        </w:rPr>
        <w:object w:dxaOrig="480" w:dyaOrig="260" w14:anchorId="115D7FEF">
          <v:shape id="_x0000_i1110" type="#_x0000_t75" style="width:24pt;height:12.75pt" o:ole="">
            <v:imagedata r:id="rId176" o:title=""/>
          </v:shape>
          <o:OLEObject Type="Embed" ProgID="Equation.DSMT4" ShapeID="_x0000_i1110" DrawAspect="Content" ObjectID="_1459227759" r:id="rId177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4EAE3748" w14:textId="77777777" w:rsidR="00654062" w:rsidRPr="00A609E8" w:rsidRDefault="00654062" w:rsidP="00654062">
      <w:pPr>
        <w:tabs>
          <w:tab w:val="left" w:pos="1747"/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</w:p>
    <w:p w14:paraId="292E5B3D" w14:textId="06126CA5" w:rsidR="007E6D86" w:rsidRPr="00A609E8" w:rsidRDefault="00654062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25</w:t>
      </w:r>
      <w:r w:rsidR="0052626F" w:rsidRPr="00A609E8">
        <w:rPr>
          <w:rFonts w:ascii="Times New Roman" w:hAnsi="Times New Roman" w:cs="Times New Roman"/>
          <w:sz w:val="22"/>
          <w:szCs w:val="22"/>
        </w:rPr>
        <w:t xml:space="preserve">. </w:t>
      </w:r>
      <w:r w:rsidR="007E6D86" w:rsidRPr="00A609E8">
        <w:rPr>
          <w:rFonts w:ascii="Times New Roman" w:hAnsi="Times New Roman" w:cs="Times New Roman"/>
          <w:sz w:val="22"/>
          <w:szCs w:val="22"/>
        </w:rPr>
        <w:t xml:space="preserve">Compute </w:t>
      </w:r>
      <w:r w:rsidR="007E6D86" w:rsidRPr="00A609E8">
        <w:rPr>
          <w:rFonts w:ascii="Times New Roman" w:hAnsi="Times New Roman" w:cs="Times New Roman"/>
          <w:position w:val="-34"/>
          <w:sz w:val="22"/>
          <w:szCs w:val="22"/>
        </w:rPr>
        <w:object w:dxaOrig="2340" w:dyaOrig="800" w14:anchorId="726F06B4">
          <v:shape id="_x0000_i1111" type="#_x0000_t75" style="width:117pt;height:39.75pt" o:ole="">
            <v:imagedata r:id="rId178" o:title=""/>
          </v:shape>
          <o:OLEObject Type="Embed" ProgID="Equation.DSMT4" ShapeID="_x0000_i1111" DrawAspect="Content" ObjectID="_1459227760" r:id="rId179"/>
        </w:object>
      </w:r>
    </w:p>
    <w:p w14:paraId="2A5DAF85" w14:textId="25C79E41" w:rsidR="00BE5189" w:rsidRPr="00A609E8" w:rsidRDefault="00BE5189" w:rsidP="005B698F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7E6D86" w:rsidRPr="00A609E8">
        <w:rPr>
          <w:rFonts w:ascii="Times New Roman" w:hAnsi="Times New Roman" w:cs="Times New Roman"/>
          <w:sz w:val="22"/>
          <w:szCs w:val="22"/>
        </w:rPr>
        <w:t>0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7E6D86" w:rsidRPr="00A609E8">
        <w:rPr>
          <w:rFonts w:ascii="Times New Roman" w:hAnsi="Times New Roman" w:cs="Times New Roman"/>
          <w:sz w:val="22"/>
          <w:szCs w:val="22"/>
        </w:rPr>
        <w:t xml:space="preserve"> 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11401A" w:rsidRPr="00A609E8">
        <w:rPr>
          <w:rFonts w:ascii="Times New Roman" w:hAnsi="Times New Roman" w:cs="Times New Roman"/>
          <w:b/>
          <w:position w:val="-24"/>
          <w:sz w:val="22"/>
          <w:szCs w:val="22"/>
        </w:rPr>
        <w:object w:dxaOrig="260" w:dyaOrig="660" w14:anchorId="6F3A2F37">
          <v:shape id="_x0000_i1112" type="#_x0000_t75" style="width:12.75pt;height:33pt" o:ole="">
            <v:imagedata r:id="rId180" o:title=""/>
          </v:shape>
          <o:OLEObject Type="Embed" ProgID="Equation.DSMT4" ShapeID="_x0000_i1112" DrawAspect="Content" ObjectID="_1459227761" r:id="rId181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11401A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11401A" w:rsidRPr="00A609E8">
        <w:rPr>
          <w:rFonts w:ascii="Times New Roman" w:hAnsi="Times New Roman" w:cs="Times New Roman"/>
          <w:position w:val="-4"/>
          <w:sz w:val="22"/>
          <w:szCs w:val="22"/>
        </w:rPr>
        <w:object w:dxaOrig="220" w:dyaOrig="200" w14:anchorId="760EE313">
          <v:shape id="_x0000_i1113" type="#_x0000_t75" style="width:11.25pt;height:9.75pt" o:ole="">
            <v:imagedata r:id="rId182" o:title=""/>
          </v:shape>
          <o:OLEObject Type="Embed" ProgID="Equation.DSMT4" ShapeID="_x0000_i1113" DrawAspect="Content" ObjectID="_1459227762" r:id="rId183"/>
        </w:objec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4426C6DC" w14:textId="77777777" w:rsidR="0011401A" w:rsidRPr="00A609E8" w:rsidRDefault="0011401A" w:rsidP="00BE5189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6BEBB43B" w14:textId="69202FA8" w:rsidR="00C245DC" w:rsidRPr="00A609E8" w:rsidRDefault="00C272E1" w:rsidP="00BE5189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 xml:space="preserve">26. </w:t>
      </w:r>
      <w:r w:rsidR="00140DF2" w:rsidRPr="00A609E8">
        <w:rPr>
          <w:rFonts w:ascii="Times New Roman" w:hAnsi="Times New Roman" w:cs="Times New Roman"/>
          <w:sz w:val="22"/>
          <w:szCs w:val="22"/>
        </w:rPr>
        <w:t xml:space="preserve">In the polar plane, what is the maximum number of times two graphs of the form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 w:cs="Times New Roman"/>
                <w:sz w:val="22"/>
                <w:szCs w:val="22"/>
              </w:rPr>
              <m:t xml:space="preserve">b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θ</m:t>
                </m:r>
              </m:e>
            </m:func>
            <m:r>
              <w:rPr>
                <w:rFonts w:ascii="Cambria Math" w:hAnsi="Cambria Math" w:cs="Times New Roman"/>
                <w:sz w:val="22"/>
                <w:szCs w:val="22"/>
              </w:rPr>
              <m:t>+c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θ</m:t>
                </m:r>
              </m:e>
            </m:func>
          </m:den>
        </m:f>
      </m:oMath>
      <w:r w:rsidR="00C245DC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35038" w:rsidRPr="00A609E8">
        <w:rPr>
          <w:rFonts w:ascii="Times New Roman" w:hAnsi="Times New Roman" w:cs="Times New Roman"/>
          <w:sz w:val="22"/>
          <w:szCs w:val="22"/>
        </w:rPr>
        <w:t xml:space="preserve">and </w:t>
      </w:r>
      <m:oMath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d</m:t>
            </m:r>
          </m:num>
          <m:den>
            <m:r>
              <w:rPr>
                <w:rFonts w:ascii="Cambria Math" w:hAnsi="Cambria Math" w:cs="Times New Roman"/>
                <w:sz w:val="22"/>
                <w:szCs w:val="22"/>
              </w:rPr>
              <m:t xml:space="preserve">e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θ</m:t>
                </m:r>
              </m:e>
            </m:func>
            <m:r>
              <w:rPr>
                <w:rFonts w:ascii="Cambria Math" w:hAnsi="Cambria Math" w:cs="Times New Roman"/>
                <w:sz w:val="22"/>
                <w:szCs w:val="22"/>
              </w:rPr>
              <m:t>+f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θ</m:t>
                </m:r>
              </m:e>
            </m:func>
          </m:den>
        </m:f>
      </m:oMath>
      <w:r w:rsidR="00635038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C245DC" w:rsidRPr="00A609E8">
        <w:rPr>
          <w:rFonts w:ascii="Times New Roman" w:hAnsi="Times New Roman" w:cs="Times New Roman"/>
          <w:sz w:val="22"/>
          <w:szCs w:val="22"/>
        </w:rPr>
        <w:t>can intersect?</w:t>
      </w:r>
    </w:p>
    <w:p w14:paraId="40E15568" w14:textId="3597BD20" w:rsidR="000C4842" w:rsidRPr="00A609E8" w:rsidRDefault="000C4842" w:rsidP="00C245DC">
      <w:pPr>
        <w:pStyle w:val="MTDisplayEquation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C245DC" w:rsidRPr="00A609E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D28FB8" w14:textId="14C4AD4A" w:rsidR="00E670F9" w:rsidRPr="00A609E8" w:rsidRDefault="00C245DC" w:rsidP="00C245DC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(A)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0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(B)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1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(C)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2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(D)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3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(E)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NOTA</w:t>
      </w:r>
    </w:p>
    <w:p w14:paraId="6650B1C2" w14:textId="77777777" w:rsidR="00A609E8" w:rsidRDefault="00A609E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40C05231" w14:textId="77777777" w:rsidR="00A609E8" w:rsidRDefault="00A609E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2D1DFF2A" w14:textId="77777777" w:rsidR="00A609E8" w:rsidRDefault="00A609E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72D2AE2B" w14:textId="77777777" w:rsidR="00A609E8" w:rsidRDefault="00A609E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1770A581" w14:textId="77777777" w:rsidR="00A609E8" w:rsidRDefault="00A609E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767AE569" w14:textId="77777777" w:rsidR="00833668" w:rsidRPr="00A609E8" w:rsidRDefault="00AF5F4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bookmarkStart w:id="0" w:name="_GoBack"/>
      <w:bookmarkEnd w:id="0"/>
      <w:r w:rsidRPr="00A609E8">
        <w:rPr>
          <w:rFonts w:ascii="Times New Roman" w:hAnsi="Times New Roman" w:cs="Times New Roman"/>
          <w:position w:val="-4"/>
          <w:sz w:val="22"/>
          <w:szCs w:val="22"/>
        </w:rPr>
        <w:lastRenderedPageBreak/>
        <w:t xml:space="preserve">27. </w:t>
      </w:r>
      <w:r w:rsidR="00CE2614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Which of the following is the same resultant vector </w:t>
      </w:r>
      <w:proofErr w:type="gramStart"/>
      <w:r w:rsidR="00CE2614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as </w:t>
      </w:r>
      <w:proofErr w:type="gramEnd"/>
      <w:r w:rsidR="00CE2614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340" w:dyaOrig="400" w14:anchorId="30293DAF">
          <v:shape id="_x0000_i1114" type="#_x0000_t75" style="width:117pt;height:20.25pt" o:ole="">
            <v:imagedata r:id="rId184" o:title=""/>
          </v:shape>
          <o:OLEObject Type="Embed" ProgID="Equation.DSMT4" ShapeID="_x0000_i1114" DrawAspect="Content" ObjectID="_1459227763" r:id="rId185"/>
        </w:object>
      </w:r>
      <w:r w:rsidR="00CE2614" w:rsidRPr="00A609E8">
        <w:rPr>
          <w:rFonts w:ascii="Times New Roman" w:hAnsi="Times New Roman" w:cs="Times New Roman"/>
          <w:position w:val="-4"/>
          <w:sz w:val="22"/>
          <w:szCs w:val="22"/>
        </w:rPr>
        <w:t>?</w:t>
      </w:r>
    </w:p>
    <w:p w14:paraId="0B1DACE8" w14:textId="5243E0A2" w:rsidR="004C329A" w:rsidRPr="00A609E8" w:rsidRDefault="00833668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>(Hint</w:t>
      </w:r>
      <w:proofErr w:type="gramStart"/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: </w:t>
      </w:r>
      <w:proofErr w:type="gramEnd"/>
      <w:r w:rsidRPr="00A609E8">
        <w:rPr>
          <w:rFonts w:ascii="Times New Roman" w:hAnsi="Times New Roman" w:cs="Times New Roman"/>
          <w:noProof/>
          <w:position w:val="-10"/>
          <w:sz w:val="22"/>
          <w:szCs w:val="22"/>
        </w:rPr>
        <w:drawing>
          <wp:inline distT="0" distB="0" distL="0" distR="0" wp14:anchorId="257002AA" wp14:editId="7EB21A46">
            <wp:extent cx="1871345" cy="254000"/>
            <wp:effectExtent l="0" t="0" r="825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>)</w:t>
      </w:r>
    </w:p>
    <w:p w14:paraId="256421DA" w14:textId="77777777" w:rsidR="00AF5F4E" w:rsidRPr="00A609E8" w:rsidRDefault="00AF5F4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1742C440" w14:textId="6C0608D2" w:rsidR="00CE2614" w:rsidRPr="00A609E8" w:rsidRDefault="00CE2614" w:rsidP="00CE2614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="006E0EE3" w:rsidRPr="00A609E8">
        <w:rPr>
          <w:rFonts w:ascii="Times New Roman" w:hAnsi="Times New Roman" w:cs="Times New Roman"/>
          <w:b/>
          <w:position w:val="-10"/>
          <w:sz w:val="22"/>
          <w:szCs w:val="22"/>
        </w:rPr>
        <w:object w:dxaOrig="1060" w:dyaOrig="400" w14:anchorId="7D4464E6">
          <v:shape id="_x0000_i1115" type="#_x0000_t75" style="width:53.25pt;height:20.25pt" o:ole="">
            <v:imagedata r:id="rId187" o:title=""/>
          </v:shape>
          <o:OLEObject Type="Embed" ProgID="Equation.DSMT4" ShapeID="_x0000_i1115" DrawAspect="Content" ObjectID="_1459227764" r:id="rId188"/>
        </w:object>
      </w:r>
      <w:r w:rsidR="006E0EE3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="006E0EE3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6E0EE3" w:rsidRPr="00A609E8">
        <w:rPr>
          <w:rFonts w:ascii="Times New Roman" w:hAnsi="Times New Roman" w:cs="Times New Roman"/>
          <w:position w:val="-10"/>
          <w:sz w:val="22"/>
          <w:szCs w:val="22"/>
        </w:rPr>
        <w:object w:dxaOrig="1060" w:dyaOrig="400" w14:anchorId="1C882A04">
          <v:shape id="_x0000_i1116" type="#_x0000_t75" style="width:53.25pt;height:20.25pt" o:ole="">
            <v:imagedata r:id="rId189" o:title=""/>
          </v:shape>
          <o:OLEObject Type="Embed" ProgID="Equation.DSMT4" ShapeID="_x0000_i1116" DrawAspect="Content" ObjectID="_1459227765" r:id="rId190"/>
        </w:object>
      </w:r>
      <w:r w:rsidR="006E0EE3"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(C)</w:t>
      </w:r>
      <w:r w:rsidR="006E0EE3" w:rsidRPr="00A609E8">
        <w:rPr>
          <w:rFonts w:ascii="Times New Roman" w:hAnsi="Times New Roman" w:cs="Times New Roman"/>
          <w:b/>
          <w:position w:val="-10"/>
          <w:sz w:val="22"/>
          <w:szCs w:val="22"/>
        </w:rPr>
        <w:object w:dxaOrig="1060" w:dyaOrig="400" w14:anchorId="684F7D6F">
          <v:shape id="_x0000_i1117" type="#_x0000_t75" style="width:53.25pt;height:20.25pt" o:ole="">
            <v:imagedata r:id="rId191" o:title=""/>
          </v:shape>
          <o:OLEObject Type="Embed" ProgID="Equation.DSMT4" ShapeID="_x0000_i1117" DrawAspect="Content" ObjectID="_1459227766" r:id="rId192"/>
        </w:object>
      </w:r>
      <w:r w:rsidR="006E0EE3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6D1A94" w:rsidRPr="00A609E8">
        <w:rPr>
          <w:rFonts w:ascii="Times New Roman" w:hAnsi="Times New Roman" w:cs="Times New Roman"/>
          <w:b/>
          <w:position w:val="-10"/>
          <w:sz w:val="22"/>
          <w:szCs w:val="22"/>
        </w:rPr>
        <w:object w:dxaOrig="1060" w:dyaOrig="400" w14:anchorId="3D25BE65">
          <v:shape id="_x0000_i1118" type="#_x0000_t75" style="width:53.25pt;height:20.25pt" o:ole="">
            <v:imagedata r:id="rId193" o:title=""/>
          </v:shape>
          <o:OLEObject Type="Embed" ProgID="Equation.DSMT4" ShapeID="_x0000_i1118" DrawAspect="Content" ObjectID="_1459227767" r:id="rId194"/>
        </w:object>
      </w:r>
      <w:r w:rsidR="006E0EE3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0D737C6B" w14:textId="77777777" w:rsidR="00AF5F4E" w:rsidRPr="00A609E8" w:rsidRDefault="00AF5F4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25D46CBB" w14:textId="1DFE53F1" w:rsidR="006D1A94" w:rsidRPr="00A609E8" w:rsidRDefault="006D1A94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28. </w:t>
      </w:r>
      <w:r w:rsidR="00657372" w:rsidRPr="00A609E8">
        <w:rPr>
          <w:rFonts w:ascii="Times New Roman" w:hAnsi="Times New Roman" w:cs="Times New Roman"/>
          <w:position w:val="-4"/>
          <w:sz w:val="22"/>
          <w:szCs w:val="22"/>
        </w:rPr>
        <w:t>What is the value of</w:t>
      </w:r>
      <w:r w:rsidR="008864BC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 </w:t>
      </w:r>
      <w:r w:rsidR="006579F0" w:rsidRPr="00A609E8">
        <w:rPr>
          <w:rFonts w:ascii="Times New Roman" w:hAnsi="Times New Roman" w:cs="Times New Roman"/>
          <w:position w:val="-30"/>
          <w:sz w:val="22"/>
          <w:szCs w:val="22"/>
        </w:rPr>
        <w:object w:dxaOrig="980" w:dyaOrig="720" w14:anchorId="71A2A0CB">
          <v:shape id="_x0000_i1119" type="#_x0000_t75" style="width:48.75pt;height:36pt" o:ole="">
            <v:imagedata r:id="rId195" o:title=""/>
          </v:shape>
          <o:OLEObject Type="Embed" ProgID="Equation.DSMT4" ShapeID="_x0000_i1119" DrawAspect="Content" ObjectID="_1459227768" r:id="rId196"/>
        </w:object>
      </w:r>
      <w:r w:rsidR="008864BC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where </w:t>
      </w:r>
      <w:r w:rsidR="008864BC" w:rsidRPr="00A609E8">
        <w:rPr>
          <w:rFonts w:ascii="Times New Roman" w:hAnsi="Times New Roman" w:cs="Times New Roman"/>
          <w:position w:val="-10"/>
          <w:sz w:val="22"/>
          <w:szCs w:val="22"/>
        </w:rPr>
        <w:object w:dxaOrig="200" w:dyaOrig="260" w14:anchorId="66571B8F">
          <v:shape id="_x0000_i1120" type="#_x0000_t75" style="width:9.75pt;height:12.75pt" o:ole="">
            <v:imagedata r:id="rId197" o:title=""/>
          </v:shape>
          <o:OLEObject Type="Embed" ProgID="Equation.DSMT4" ShapeID="_x0000_i1120" DrawAspect="Content" ObjectID="_1459227769" r:id="rId198"/>
        </w:object>
      </w:r>
      <w:r w:rsidR="008864BC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ranges over all primes?</w:t>
      </w:r>
    </w:p>
    <w:p w14:paraId="17FE4C6E" w14:textId="77777777" w:rsidR="008864BC" w:rsidRPr="00A609E8" w:rsidRDefault="008864BC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7F1306F1" w14:textId="64501B88" w:rsidR="008864BC" w:rsidRPr="00A609E8" w:rsidRDefault="008864BC" w:rsidP="008864BC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b/>
          <w:position w:val="-24"/>
          <w:sz w:val="22"/>
          <w:szCs w:val="22"/>
        </w:rPr>
        <w:object w:dxaOrig="340" w:dyaOrig="680" w14:anchorId="33B26096">
          <v:shape id="_x0000_i1121" type="#_x0000_t75" style="width:17.25pt;height:33.75pt" o:ole="">
            <v:imagedata r:id="rId199" o:title=""/>
          </v:shape>
          <o:OLEObject Type="Embed" ProgID="Equation.DSMT4" ShapeID="_x0000_i1121" DrawAspect="Content" ObjectID="_1459227770" r:id="rId200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b/>
          <w:position w:val="-24"/>
          <w:sz w:val="22"/>
          <w:szCs w:val="22"/>
        </w:rPr>
        <w:object w:dxaOrig="340" w:dyaOrig="680" w14:anchorId="30091A32">
          <v:shape id="_x0000_i1122" type="#_x0000_t75" style="width:17.25pt;height:33.75pt" o:ole="">
            <v:imagedata r:id="rId201" o:title=""/>
          </v:shape>
          <o:OLEObject Type="Embed" ProgID="Equation.DSMT4" ShapeID="_x0000_i1122" DrawAspect="Content" ObjectID="_1459227771" r:id="rId202"/>
        </w:object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position w:val="-26"/>
          <w:sz w:val="22"/>
          <w:szCs w:val="22"/>
        </w:rPr>
        <w:object w:dxaOrig="340" w:dyaOrig="680" w14:anchorId="0CAA38A1">
          <v:shape id="_x0000_i1123" type="#_x0000_t75" style="width:17.25pt;height:33.75pt" o:ole="">
            <v:imagedata r:id="rId203" o:title=""/>
          </v:shape>
          <o:OLEObject Type="Embed" ProgID="Equation.DSMT4" ShapeID="_x0000_i1123" DrawAspect="Content" ObjectID="_1459227772" r:id="rId204"/>
        </w:objec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="00860491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60491" w:rsidRPr="00A609E8">
        <w:rPr>
          <w:rFonts w:ascii="Times New Roman" w:hAnsi="Times New Roman" w:cs="Times New Roman"/>
          <w:b/>
          <w:position w:val="-26"/>
          <w:sz w:val="22"/>
          <w:szCs w:val="22"/>
        </w:rPr>
        <w:object w:dxaOrig="340" w:dyaOrig="680" w14:anchorId="0CD1B66D">
          <v:shape id="_x0000_i1124" type="#_x0000_t75" style="width:17.25pt;height:33.75pt" o:ole="">
            <v:imagedata r:id="rId205" o:title=""/>
          </v:shape>
          <o:OLEObject Type="Embed" ProgID="Equation.DSMT4" ShapeID="_x0000_i1124" DrawAspect="Content" ObjectID="_1459227773" r:id="rId206"/>
        </w:object>
      </w:r>
      <w:r w:rsidR="00860491" w:rsidRPr="00A609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p w14:paraId="7780F951" w14:textId="77777777" w:rsidR="008864BC" w:rsidRPr="00A609E8" w:rsidRDefault="008864BC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5BCD7F41" w14:textId="78BB436D" w:rsidR="004C329A" w:rsidRPr="00A609E8" w:rsidRDefault="002C014B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29. </w:t>
      </w:r>
      <w:proofErr w:type="spellStart"/>
      <w:r w:rsidR="00CE0AEE" w:rsidRPr="00A609E8">
        <w:rPr>
          <w:rFonts w:ascii="Times New Roman" w:hAnsi="Times New Roman" w:cs="Times New Roman"/>
          <w:position w:val="-4"/>
          <w:sz w:val="22"/>
          <w:szCs w:val="22"/>
        </w:rPr>
        <w:t>Benji</w:t>
      </w:r>
      <w:proofErr w:type="spellEnd"/>
      <w:r w:rsidR="00CE0AEE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saw the following question on a math test at school:</w:t>
      </w:r>
    </w:p>
    <w:p w14:paraId="43169EF0" w14:textId="2642396D" w:rsidR="00CE0AEE" w:rsidRPr="00A609E8" w:rsidRDefault="00CE0AE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</w:r>
      <w:r w:rsidR="007C237E"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If </w:t>
      </w:r>
      <w:r w:rsidR="007C237E" w:rsidRPr="00A609E8">
        <w:rPr>
          <w:rFonts w:ascii="Times New Roman" w:hAnsi="Times New Roman" w:cs="Times New Roman"/>
          <w:i/>
          <w:position w:val="-14"/>
          <w:sz w:val="22"/>
          <w:szCs w:val="22"/>
        </w:rPr>
        <w:object w:dxaOrig="1140" w:dyaOrig="420" w14:anchorId="7D15780C">
          <v:shape id="_x0000_i1125" type="#_x0000_t75" style="width:57pt;height:21pt" o:ole="">
            <v:imagedata r:id="rId207" o:title=""/>
          </v:shape>
          <o:OLEObject Type="Embed" ProgID="Equation.DSMT4" ShapeID="_x0000_i1125" DrawAspect="Content" ObjectID="_1459227774" r:id="rId208"/>
        </w:object>
      </w:r>
      <w:r w:rsidR="007C237E"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 are all positive integers, i</w:t>
      </w:r>
      <w:r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s </w:t>
      </w:r>
      <w:r w:rsidRPr="00A609E8">
        <w:rPr>
          <w:rFonts w:ascii="Times New Roman" w:hAnsi="Times New Roman" w:cs="Times New Roman"/>
          <w:i/>
          <w:position w:val="-14"/>
          <w:sz w:val="22"/>
          <w:szCs w:val="22"/>
        </w:rPr>
        <w:object w:dxaOrig="1700" w:dyaOrig="420" w14:anchorId="5BF4AFB5">
          <v:shape id="_x0000_i1126" type="#_x0000_t75" style="width:84.75pt;height:21pt" o:ole="">
            <v:imagedata r:id="rId209" o:title=""/>
          </v:shape>
          <o:OLEObject Type="Embed" ProgID="Equation.DSMT4" ShapeID="_x0000_i1126" DrawAspect="Content" ObjectID="_1459227775" r:id="rId210"/>
        </w:object>
      </w:r>
      <w:r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 </w:t>
      </w:r>
      <w:r w:rsidR="007C237E" w:rsidRPr="00A609E8">
        <w:rPr>
          <w:rFonts w:ascii="Times New Roman" w:hAnsi="Times New Roman" w:cs="Times New Roman"/>
          <w:i/>
          <w:position w:val="-4"/>
          <w:sz w:val="22"/>
          <w:szCs w:val="22"/>
        </w:rPr>
        <w:t>an even integer</w:t>
      </w:r>
      <w:r w:rsidRPr="00A609E8">
        <w:rPr>
          <w:rFonts w:ascii="Times New Roman" w:hAnsi="Times New Roman" w:cs="Times New Roman"/>
          <w:i/>
          <w:position w:val="-4"/>
          <w:sz w:val="22"/>
          <w:szCs w:val="22"/>
        </w:rPr>
        <w:t>?</w:t>
      </w:r>
    </w:p>
    <w:p w14:paraId="754540C4" w14:textId="1CA84190" w:rsidR="00CE0AEE" w:rsidRPr="00A609E8" w:rsidRDefault="00CE0AE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He </w:t>
      </w:r>
      <w:r w:rsidR="00821E65" w:rsidRPr="00A609E8">
        <w:rPr>
          <w:rFonts w:ascii="Times New Roman" w:hAnsi="Times New Roman" w:cs="Times New Roman"/>
          <w:position w:val="-4"/>
          <w:sz w:val="22"/>
          <w:szCs w:val="22"/>
        </w:rPr>
        <w:t>thought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at least one of the following two pieces of information was necessary to answer the question:</w:t>
      </w:r>
    </w:p>
    <w:p w14:paraId="6D17AA8C" w14:textId="3D891F41" w:rsidR="00CE0AEE" w:rsidRPr="00A609E8" w:rsidRDefault="00CE0AE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  <w:t xml:space="preserve">(1) </w:t>
      </w:r>
      <w:r w:rsidRPr="00A609E8">
        <w:rPr>
          <w:rFonts w:ascii="Times New Roman" w:hAnsi="Times New Roman" w:cs="Times New Roman"/>
          <w:position w:val="-16"/>
          <w:sz w:val="22"/>
          <w:szCs w:val="22"/>
        </w:rPr>
        <w:object w:dxaOrig="1120" w:dyaOrig="480" w14:anchorId="5F596757">
          <v:shape id="_x0000_i1127" type="#_x0000_t75" style="width:56.25pt;height:24pt" o:ole="">
            <v:imagedata r:id="rId211" o:title=""/>
          </v:shape>
          <o:OLEObject Type="Embed" ProgID="Equation.DSMT4" ShapeID="_x0000_i1127" DrawAspect="Content" ObjectID="_1459227776" r:id="rId212"/>
        </w:objec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</w:t>
      </w:r>
      <w:proofErr w:type="gramStart"/>
      <w:r w:rsidRPr="00A609E8">
        <w:rPr>
          <w:rFonts w:ascii="Times New Roman" w:hAnsi="Times New Roman" w:cs="Times New Roman"/>
          <w:i/>
          <w:position w:val="-4"/>
          <w:sz w:val="22"/>
          <w:szCs w:val="22"/>
        </w:rPr>
        <w:t>is</w:t>
      </w:r>
      <w:proofErr w:type="gramEnd"/>
      <w:r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 an even integer</w:t>
      </w:r>
    </w:p>
    <w:p w14:paraId="5080C625" w14:textId="3E2BD0EA" w:rsidR="00CE0AEE" w:rsidRPr="00A609E8" w:rsidRDefault="00CE0AE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ab/>
        <w:t xml:space="preserve">(2) </w:t>
      </w:r>
      <w:r w:rsidR="007C237E" w:rsidRPr="00A609E8">
        <w:rPr>
          <w:rFonts w:ascii="Times New Roman" w:hAnsi="Times New Roman" w:cs="Times New Roman"/>
          <w:position w:val="-14"/>
          <w:sz w:val="22"/>
          <w:szCs w:val="22"/>
        </w:rPr>
        <w:object w:dxaOrig="1780" w:dyaOrig="420" w14:anchorId="63CBD41F">
          <v:shape id="_x0000_i1128" type="#_x0000_t75" style="width:89.25pt;height:21pt" o:ole="">
            <v:imagedata r:id="rId213" o:title=""/>
          </v:shape>
          <o:OLEObject Type="Embed" ProgID="Equation.DSMT4" ShapeID="_x0000_i1128" DrawAspect="Content" ObjectID="_1459227777" r:id="rId214"/>
        </w:objec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</w:t>
      </w:r>
      <w:proofErr w:type="gramStart"/>
      <w:r w:rsidR="007C237E" w:rsidRPr="00A609E8">
        <w:rPr>
          <w:rFonts w:ascii="Times New Roman" w:hAnsi="Times New Roman" w:cs="Times New Roman"/>
          <w:i/>
          <w:position w:val="-4"/>
          <w:sz w:val="22"/>
          <w:szCs w:val="22"/>
        </w:rPr>
        <w:t>is</w:t>
      </w:r>
      <w:proofErr w:type="gramEnd"/>
      <w:r w:rsidR="007C237E" w:rsidRPr="00A609E8">
        <w:rPr>
          <w:rFonts w:ascii="Times New Roman" w:hAnsi="Times New Roman" w:cs="Times New Roman"/>
          <w:i/>
          <w:position w:val="-4"/>
          <w:sz w:val="22"/>
          <w:szCs w:val="22"/>
        </w:rPr>
        <w:t xml:space="preserve"> an odd integer</w:t>
      </w:r>
    </w:p>
    <w:p w14:paraId="5D5C51D2" w14:textId="46B03C8D" w:rsidR="004C329A" w:rsidRPr="00A609E8" w:rsidRDefault="007C237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position w:val="-4"/>
          <w:sz w:val="22"/>
          <w:szCs w:val="22"/>
        </w:rPr>
        <w:t>Which of the following is true regarding these additional pieces of information?</w:t>
      </w:r>
    </w:p>
    <w:p w14:paraId="720FB9F3" w14:textId="77777777" w:rsidR="007C237E" w:rsidRPr="00A609E8" w:rsidRDefault="007C237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</w:p>
    <w:p w14:paraId="605D901E" w14:textId="584AEF61" w:rsidR="007C237E" w:rsidRPr="00A609E8" w:rsidRDefault="007C237E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(A)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Statement (1) BY ITSELF is sufficient to answer the question, but statement (2) by itself is not.</w:t>
      </w:r>
    </w:p>
    <w:p w14:paraId="596BBE61" w14:textId="64F9E009" w:rsidR="007C237E" w:rsidRPr="00A609E8" w:rsidRDefault="007C237E" w:rsidP="007C237E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(B)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Statement (2) BY ITSELF is sufficient to answer the question, but statement (1) by itself is not.</w:t>
      </w:r>
    </w:p>
    <w:p w14:paraId="6114A0D2" w14:textId="64413691" w:rsidR="007C237E" w:rsidRPr="00A609E8" w:rsidRDefault="007C237E" w:rsidP="007C237E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 xml:space="preserve">(C) 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>Statements (1) and (2) TAKEN TOGETHER are sufficient to answer the question, even though NEITHER statement BY ITSELF is sufficient.</w:t>
      </w:r>
    </w:p>
    <w:p w14:paraId="34D75548" w14:textId="6C6533BC" w:rsidR="007C237E" w:rsidRPr="00A609E8" w:rsidRDefault="007C237E" w:rsidP="007C237E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(D)</w:t>
      </w:r>
      <w:r w:rsidR="00CD0C8F"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EITHER statement BY ITSELF is sufficient to answer the question.</w:t>
      </w:r>
    </w:p>
    <w:p w14:paraId="017E9874" w14:textId="7B582C7A" w:rsidR="00CD0C8F" w:rsidRPr="00A609E8" w:rsidRDefault="00CD0C8F" w:rsidP="007C237E">
      <w:pPr>
        <w:tabs>
          <w:tab w:val="left" w:pos="1440"/>
          <w:tab w:val="left" w:pos="2880"/>
        </w:tabs>
        <w:rPr>
          <w:rFonts w:ascii="Times New Roman" w:hAnsi="Times New Roman" w:cs="Times New Roman"/>
          <w:position w:val="-4"/>
          <w:sz w:val="22"/>
          <w:szCs w:val="22"/>
        </w:rPr>
      </w:pPr>
      <w:r w:rsidRPr="00A609E8">
        <w:rPr>
          <w:rFonts w:ascii="Times New Roman" w:hAnsi="Times New Roman" w:cs="Times New Roman"/>
          <w:b/>
          <w:position w:val="-4"/>
          <w:sz w:val="22"/>
          <w:szCs w:val="22"/>
        </w:rPr>
        <w:t>(E)</w:t>
      </w:r>
      <w:r w:rsidRPr="00A609E8">
        <w:rPr>
          <w:rFonts w:ascii="Times New Roman" w:hAnsi="Times New Roman" w:cs="Times New Roman"/>
          <w:position w:val="-4"/>
          <w:sz w:val="22"/>
          <w:szCs w:val="22"/>
        </w:rPr>
        <w:t xml:space="preserve"> NOTA (Taken together, the statements are not enough to answer the question.)</w:t>
      </w:r>
    </w:p>
    <w:p w14:paraId="4DD88853" w14:textId="7D44F4AE" w:rsidR="00BE5189" w:rsidRPr="00A609E8" w:rsidRDefault="00BE5189" w:rsidP="00ED766A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</w:p>
    <w:p w14:paraId="4CE0B792" w14:textId="56F549C6" w:rsidR="00ED766A" w:rsidRPr="00A609E8" w:rsidRDefault="004C329A" w:rsidP="00137303">
      <w:pPr>
        <w:tabs>
          <w:tab w:val="left" w:pos="1440"/>
          <w:tab w:val="left" w:pos="288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>30</w:t>
      </w:r>
      <w:r w:rsidR="00E66EFC" w:rsidRPr="00A609E8">
        <w:rPr>
          <w:rFonts w:ascii="Times New Roman" w:hAnsi="Times New Roman" w:cs="Times New Roman"/>
          <w:sz w:val="22"/>
          <w:szCs w:val="22"/>
        </w:rPr>
        <w:t xml:space="preserve">. </w:t>
      </w:r>
      <w:r w:rsidR="00DE7840" w:rsidRPr="00A609E8">
        <w:rPr>
          <w:rFonts w:ascii="Times New Roman" w:hAnsi="Times New Roman" w:cs="Times New Roman"/>
          <w:sz w:val="22"/>
          <w:szCs w:val="22"/>
        </w:rPr>
        <w:t xml:space="preserve">What must be the value of </w:t>
      </w:r>
      <w:r w:rsidR="00DE7840" w:rsidRPr="00A609E8">
        <w:rPr>
          <w:rFonts w:ascii="Times New Roman" w:hAnsi="Times New Roman" w:cs="Times New Roman"/>
          <w:i/>
          <w:sz w:val="22"/>
          <w:szCs w:val="22"/>
        </w:rPr>
        <w:t>k</w:t>
      </w:r>
      <w:r w:rsidR="00DE7840" w:rsidRPr="00A609E8">
        <w:rPr>
          <w:rFonts w:ascii="Times New Roman" w:hAnsi="Times New Roman" w:cs="Times New Roman"/>
          <w:sz w:val="22"/>
          <w:szCs w:val="22"/>
        </w:rPr>
        <w:t xml:space="preserve"> so that the rank of the matrix is not 4?</w:t>
      </w:r>
    </w:p>
    <w:p w14:paraId="4644E6E0" w14:textId="7B775B3A" w:rsidR="00E66EFC" w:rsidRPr="00A609E8" w:rsidRDefault="00E66EFC" w:rsidP="00E66EFC">
      <w:pPr>
        <w:pStyle w:val="MTDisplayEquation"/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sz w:val="22"/>
          <w:szCs w:val="22"/>
        </w:rPr>
        <w:tab/>
      </w:r>
      <w:r w:rsidR="00DE7840" w:rsidRPr="00A609E8">
        <w:rPr>
          <w:rFonts w:ascii="Times New Roman" w:hAnsi="Times New Roman" w:cs="Times New Roman"/>
          <w:position w:val="-64"/>
          <w:sz w:val="22"/>
          <w:szCs w:val="22"/>
        </w:rPr>
        <w:object w:dxaOrig="1640" w:dyaOrig="1400" w14:anchorId="5E8BD5BB">
          <v:shape id="_x0000_i1129" type="#_x0000_t75" style="width:59.25pt;height:51pt" o:ole="">
            <v:imagedata r:id="rId215" o:title=""/>
          </v:shape>
          <o:OLEObject Type="Embed" ProgID="Equation.DSMT4" ShapeID="_x0000_i1129" DrawAspect="Content" ObjectID="_1459227778" r:id="rId216"/>
        </w:object>
      </w:r>
    </w:p>
    <w:p w14:paraId="1C29038B" w14:textId="77777777" w:rsidR="00E670F9" w:rsidRPr="00A609E8" w:rsidRDefault="00E670F9" w:rsidP="00C272E1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b/>
          <w:sz w:val="22"/>
          <w:szCs w:val="22"/>
        </w:rPr>
      </w:pPr>
    </w:p>
    <w:p w14:paraId="00CC1AE7" w14:textId="18C26CD5" w:rsidR="00E66EFC" w:rsidRPr="00A609E8" w:rsidRDefault="009E54D0" w:rsidP="00C272E1">
      <w:pPr>
        <w:tabs>
          <w:tab w:val="left" w:pos="2160"/>
          <w:tab w:val="left" w:pos="4320"/>
          <w:tab w:val="left" w:pos="6480"/>
          <w:tab w:val="left" w:pos="8190"/>
        </w:tabs>
        <w:rPr>
          <w:rFonts w:ascii="Times New Roman" w:hAnsi="Times New Roman" w:cs="Times New Roman"/>
          <w:sz w:val="22"/>
          <w:szCs w:val="22"/>
        </w:rPr>
      </w:pPr>
      <w:r w:rsidRPr="00A609E8">
        <w:rPr>
          <w:rFonts w:ascii="Times New Roman" w:hAnsi="Times New Roman" w:cs="Times New Roman"/>
          <w:b/>
          <w:sz w:val="22"/>
          <w:szCs w:val="22"/>
        </w:rPr>
        <w:t>(A)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DE7840" w:rsidRPr="00A609E8">
        <w:rPr>
          <w:rFonts w:ascii="Times New Roman" w:hAnsi="Times New Roman" w:cs="Times New Roman"/>
          <w:sz w:val="22"/>
          <w:szCs w:val="22"/>
        </w:rPr>
        <w:t>2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(B)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DE7840" w:rsidRPr="00A609E8">
        <w:rPr>
          <w:rFonts w:ascii="Times New Roman" w:hAnsi="Times New Roman" w:cs="Times New Roman"/>
          <w:sz w:val="22"/>
          <w:szCs w:val="22"/>
        </w:rPr>
        <w:t>0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="00DE7840" w:rsidRPr="00A609E8">
        <w:rPr>
          <w:rFonts w:ascii="Times New Roman" w:hAnsi="Times New Roman" w:cs="Times New Roman"/>
          <w:sz w:val="22"/>
          <w:szCs w:val="22"/>
        </w:rPr>
        <w:t>1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(D)</w:t>
      </w:r>
      <w:r w:rsidRPr="00A609E8">
        <w:rPr>
          <w:rFonts w:ascii="Times New Roman" w:hAnsi="Times New Roman" w:cs="Times New Roman"/>
          <w:sz w:val="22"/>
          <w:szCs w:val="22"/>
        </w:rPr>
        <w:t xml:space="preserve"> </w:t>
      </w:r>
      <w:r w:rsidR="00DE7840" w:rsidRPr="00A609E8">
        <w:rPr>
          <w:rFonts w:ascii="Times New Roman" w:hAnsi="Times New Roman" w:cs="Times New Roman"/>
          <w:sz w:val="22"/>
          <w:szCs w:val="22"/>
        </w:rPr>
        <w:t>4</w:t>
      </w:r>
      <w:r w:rsidRPr="00A609E8">
        <w:rPr>
          <w:rFonts w:ascii="Times New Roman" w:hAnsi="Times New Roman" w:cs="Times New Roman"/>
          <w:sz w:val="22"/>
          <w:szCs w:val="22"/>
        </w:rPr>
        <w:tab/>
      </w:r>
      <w:r w:rsidRPr="00A609E8">
        <w:rPr>
          <w:rFonts w:ascii="Times New Roman" w:hAnsi="Times New Roman" w:cs="Times New Roman"/>
          <w:b/>
          <w:sz w:val="22"/>
          <w:szCs w:val="22"/>
        </w:rPr>
        <w:t>(E)</w:t>
      </w:r>
      <w:r w:rsidRPr="00A609E8">
        <w:rPr>
          <w:rFonts w:ascii="Times New Roman" w:hAnsi="Times New Roman" w:cs="Times New Roman"/>
          <w:sz w:val="22"/>
          <w:szCs w:val="22"/>
        </w:rPr>
        <w:t xml:space="preserve"> NOTA</w:t>
      </w:r>
    </w:p>
    <w:sectPr w:rsidR="00E66EFC" w:rsidRPr="00A609E8" w:rsidSect="00B12DBB">
      <w:headerReference w:type="default" r:id="rId217"/>
      <w:footerReference w:type="default" r:id="rId218"/>
      <w:pgSz w:w="12240" w:h="15840"/>
      <w:pgMar w:top="720" w:right="1440" w:bottom="720" w:left="1440" w:header="720" w:footer="4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A2E63" w14:textId="77777777" w:rsidR="00140DF2" w:rsidRDefault="00140DF2" w:rsidP="00B32159">
      <w:r>
        <w:separator/>
      </w:r>
    </w:p>
  </w:endnote>
  <w:endnote w:type="continuationSeparator" w:id="0">
    <w:p w14:paraId="17D1D398" w14:textId="77777777" w:rsidR="00140DF2" w:rsidRDefault="00140DF2" w:rsidP="00B32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uclid">
    <w:altName w:val="Bell MT"/>
    <w:charset w:val="00"/>
    <w:family w:val="auto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7DCE8" w14:textId="306ADD56" w:rsidR="00140DF2" w:rsidRPr="00A407B4" w:rsidRDefault="00140DF2" w:rsidP="00B32159">
    <w:pPr>
      <w:pStyle w:val="Footer"/>
      <w:jc w:val="center"/>
      <w:rPr>
        <w:rFonts w:ascii="Euclid" w:hAnsi="Euclid"/>
      </w:rPr>
    </w:pPr>
    <w:r w:rsidRPr="00A407B4">
      <w:rPr>
        <w:rFonts w:ascii="Euclid" w:hAnsi="Euclid"/>
      </w:rPr>
      <w:t xml:space="preserve">Page </w:t>
    </w:r>
    <w:r w:rsidRPr="00A407B4">
      <w:rPr>
        <w:rFonts w:ascii="Euclid" w:hAnsi="Euclid"/>
        <w:b/>
      </w:rPr>
      <w:fldChar w:fldCharType="begin"/>
    </w:r>
    <w:r w:rsidRPr="00A407B4">
      <w:rPr>
        <w:rFonts w:ascii="Euclid" w:hAnsi="Euclid"/>
        <w:b/>
      </w:rPr>
      <w:instrText xml:space="preserve"> PAGE </w:instrText>
    </w:r>
    <w:r w:rsidRPr="00A407B4">
      <w:rPr>
        <w:rFonts w:ascii="Euclid" w:hAnsi="Euclid"/>
        <w:b/>
      </w:rPr>
      <w:fldChar w:fldCharType="separate"/>
    </w:r>
    <w:r w:rsidR="00A609E8">
      <w:rPr>
        <w:rFonts w:ascii="Euclid" w:hAnsi="Euclid"/>
        <w:b/>
        <w:noProof/>
      </w:rPr>
      <w:t>4</w:t>
    </w:r>
    <w:r w:rsidRPr="00A407B4">
      <w:rPr>
        <w:rFonts w:ascii="Euclid" w:hAnsi="Euclid"/>
        <w:b/>
      </w:rPr>
      <w:fldChar w:fldCharType="end"/>
    </w:r>
    <w:r w:rsidRPr="00A407B4">
      <w:rPr>
        <w:rFonts w:ascii="Euclid" w:hAnsi="Euclid"/>
      </w:rPr>
      <w:t xml:space="preserve"> of </w:t>
    </w:r>
    <w:r w:rsidRPr="00A407B4">
      <w:rPr>
        <w:rFonts w:ascii="Euclid" w:hAnsi="Euclid"/>
        <w:b/>
      </w:rPr>
      <w:fldChar w:fldCharType="begin"/>
    </w:r>
    <w:r w:rsidRPr="00A407B4">
      <w:rPr>
        <w:rFonts w:ascii="Euclid" w:hAnsi="Euclid"/>
        <w:b/>
      </w:rPr>
      <w:instrText xml:space="preserve"> NUMPAGES </w:instrText>
    </w:r>
    <w:r w:rsidRPr="00A407B4">
      <w:rPr>
        <w:rFonts w:ascii="Euclid" w:hAnsi="Euclid"/>
        <w:b/>
      </w:rPr>
      <w:fldChar w:fldCharType="separate"/>
    </w:r>
    <w:r w:rsidR="00A609E8">
      <w:rPr>
        <w:rFonts w:ascii="Euclid" w:hAnsi="Euclid"/>
        <w:b/>
        <w:noProof/>
      </w:rPr>
      <w:t>4</w:t>
    </w:r>
    <w:r w:rsidRPr="00A407B4">
      <w:rPr>
        <w:rFonts w:ascii="Euclid" w:hAnsi="Euclid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46571" w14:textId="77777777" w:rsidR="00140DF2" w:rsidRDefault="00140DF2" w:rsidP="00B32159">
      <w:r>
        <w:separator/>
      </w:r>
    </w:p>
  </w:footnote>
  <w:footnote w:type="continuationSeparator" w:id="0">
    <w:p w14:paraId="56C7901D" w14:textId="77777777" w:rsidR="00140DF2" w:rsidRDefault="00140DF2" w:rsidP="00B321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E4048" w14:textId="0886ADB0" w:rsidR="00140DF2" w:rsidRPr="0058605E" w:rsidRDefault="00140DF2">
    <w:pPr>
      <w:pStyle w:val="Header"/>
      <w:rPr>
        <w:rFonts w:ascii="Euclid" w:hAnsi="Euclid"/>
        <w:b/>
        <w:u w:val="single"/>
      </w:rPr>
    </w:pPr>
    <w:r w:rsidRPr="0058605E">
      <w:rPr>
        <w:rFonts w:ascii="Euclid" w:hAnsi="Euclid"/>
        <w:b/>
        <w:u w:val="single"/>
      </w:rPr>
      <w:t xml:space="preserve">Alpha Individual Test                           </w:t>
    </w:r>
    <w:r>
      <w:rPr>
        <w:rFonts w:ascii="Euclid" w:hAnsi="Euclid"/>
        <w:b/>
        <w:u w:val="single"/>
      </w:rPr>
      <w:t xml:space="preserve">               </w:t>
    </w:r>
    <w:r w:rsidRPr="0058605E">
      <w:rPr>
        <w:rFonts w:ascii="Euclid" w:hAnsi="Euclid"/>
        <w:b/>
        <w:u w:val="single"/>
      </w:rPr>
      <w:t xml:space="preserve">   MAO National Convention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40"/>
    <w:rsid w:val="00012C01"/>
    <w:rsid w:val="00056196"/>
    <w:rsid w:val="00061F1A"/>
    <w:rsid w:val="0007244F"/>
    <w:rsid w:val="00093D98"/>
    <w:rsid w:val="00097066"/>
    <w:rsid w:val="000B7C42"/>
    <w:rsid w:val="000C4842"/>
    <w:rsid w:val="000D4288"/>
    <w:rsid w:val="000D503E"/>
    <w:rsid w:val="000E0A61"/>
    <w:rsid w:val="000F42E9"/>
    <w:rsid w:val="0011401A"/>
    <w:rsid w:val="00114E6E"/>
    <w:rsid w:val="00131098"/>
    <w:rsid w:val="0013311A"/>
    <w:rsid w:val="00137303"/>
    <w:rsid w:val="00140DF2"/>
    <w:rsid w:val="001719E2"/>
    <w:rsid w:val="00172FB6"/>
    <w:rsid w:val="00212DCA"/>
    <w:rsid w:val="0022637D"/>
    <w:rsid w:val="00253319"/>
    <w:rsid w:val="0027761F"/>
    <w:rsid w:val="002836E2"/>
    <w:rsid w:val="002952AC"/>
    <w:rsid w:val="002B62BB"/>
    <w:rsid w:val="002C014B"/>
    <w:rsid w:val="0031153F"/>
    <w:rsid w:val="003460F0"/>
    <w:rsid w:val="0037090A"/>
    <w:rsid w:val="003B4164"/>
    <w:rsid w:val="003C0A4D"/>
    <w:rsid w:val="003C7916"/>
    <w:rsid w:val="0041004A"/>
    <w:rsid w:val="004333F6"/>
    <w:rsid w:val="00451BA8"/>
    <w:rsid w:val="004547B1"/>
    <w:rsid w:val="00460554"/>
    <w:rsid w:val="004922F3"/>
    <w:rsid w:val="004A4B5A"/>
    <w:rsid w:val="004B0840"/>
    <w:rsid w:val="004B7AAD"/>
    <w:rsid w:val="004C1EC3"/>
    <w:rsid w:val="004C329A"/>
    <w:rsid w:val="00515C8D"/>
    <w:rsid w:val="005167E4"/>
    <w:rsid w:val="0052626F"/>
    <w:rsid w:val="005776FC"/>
    <w:rsid w:val="0058605E"/>
    <w:rsid w:val="005917F4"/>
    <w:rsid w:val="005B698F"/>
    <w:rsid w:val="005D3E3A"/>
    <w:rsid w:val="005D5799"/>
    <w:rsid w:val="005E3EE4"/>
    <w:rsid w:val="005F0739"/>
    <w:rsid w:val="006018C4"/>
    <w:rsid w:val="00603407"/>
    <w:rsid w:val="00614903"/>
    <w:rsid w:val="00616C7C"/>
    <w:rsid w:val="00631E4F"/>
    <w:rsid w:val="00635038"/>
    <w:rsid w:val="006401BC"/>
    <w:rsid w:val="00654062"/>
    <w:rsid w:val="00657372"/>
    <w:rsid w:val="006579F0"/>
    <w:rsid w:val="006651E2"/>
    <w:rsid w:val="00667209"/>
    <w:rsid w:val="0068309A"/>
    <w:rsid w:val="0069030F"/>
    <w:rsid w:val="006B4BD0"/>
    <w:rsid w:val="006C541B"/>
    <w:rsid w:val="006D1A94"/>
    <w:rsid w:val="006D5EA1"/>
    <w:rsid w:val="006E0EE3"/>
    <w:rsid w:val="00701389"/>
    <w:rsid w:val="007472A8"/>
    <w:rsid w:val="00796E8E"/>
    <w:rsid w:val="007A3DA1"/>
    <w:rsid w:val="007B024C"/>
    <w:rsid w:val="007C237E"/>
    <w:rsid w:val="007D2FB6"/>
    <w:rsid w:val="007D5CF9"/>
    <w:rsid w:val="007D6A7B"/>
    <w:rsid w:val="007E6D86"/>
    <w:rsid w:val="00821E65"/>
    <w:rsid w:val="00823D3C"/>
    <w:rsid w:val="00823D4E"/>
    <w:rsid w:val="00833668"/>
    <w:rsid w:val="00847CDC"/>
    <w:rsid w:val="00855F5F"/>
    <w:rsid w:val="00860491"/>
    <w:rsid w:val="008725FB"/>
    <w:rsid w:val="008864BC"/>
    <w:rsid w:val="0089160F"/>
    <w:rsid w:val="008B6AF7"/>
    <w:rsid w:val="008C301E"/>
    <w:rsid w:val="00901666"/>
    <w:rsid w:val="00911EBF"/>
    <w:rsid w:val="00952FB3"/>
    <w:rsid w:val="00974FCF"/>
    <w:rsid w:val="009824B5"/>
    <w:rsid w:val="009E0216"/>
    <w:rsid w:val="009E1714"/>
    <w:rsid w:val="009E54D0"/>
    <w:rsid w:val="00A0611D"/>
    <w:rsid w:val="00A30D8F"/>
    <w:rsid w:val="00A407B4"/>
    <w:rsid w:val="00A46085"/>
    <w:rsid w:val="00A528A3"/>
    <w:rsid w:val="00A55B8A"/>
    <w:rsid w:val="00A609E8"/>
    <w:rsid w:val="00A72AC0"/>
    <w:rsid w:val="00AE36DB"/>
    <w:rsid w:val="00AF5F4E"/>
    <w:rsid w:val="00B00133"/>
    <w:rsid w:val="00B06565"/>
    <w:rsid w:val="00B12DBB"/>
    <w:rsid w:val="00B21CE3"/>
    <w:rsid w:val="00B30BEA"/>
    <w:rsid w:val="00B32159"/>
    <w:rsid w:val="00B35E80"/>
    <w:rsid w:val="00B71D7C"/>
    <w:rsid w:val="00B81D27"/>
    <w:rsid w:val="00BA6142"/>
    <w:rsid w:val="00BB4043"/>
    <w:rsid w:val="00BB773F"/>
    <w:rsid w:val="00BD732E"/>
    <w:rsid w:val="00BE5189"/>
    <w:rsid w:val="00BF66B8"/>
    <w:rsid w:val="00C154A7"/>
    <w:rsid w:val="00C245DC"/>
    <w:rsid w:val="00C272E1"/>
    <w:rsid w:val="00CD0C8F"/>
    <w:rsid w:val="00CE0AEE"/>
    <w:rsid w:val="00CE2614"/>
    <w:rsid w:val="00CE5CA8"/>
    <w:rsid w:val="00D250C0"/>
    <w:rsid w:val="00D27E62"/>
    <w:rsid w:val="00D45559"/>
    <w:rsid w:val="00D67F6B"/>
    <w:rsid w:val="00D878DF"/>
    <w:rsid w:val="00DB7F7B"/>
    <w:rsid w:val="00DD5192"/>
    <w:rsid w:val="00DE7840"/>
    <w:rsid w:val="00E023DA"/>
    <w:rsid w:val="00E077A0"/>
    <w:rsid w:val="00E273BF"/>
    <w:rsid w:val="00E44819"/>
    <w:rsid w:val="00E65982"/>
    <w:rsid w:val="00E66EFC"/>
    <w:rsid w:val="00E670F9"/>
    <w:rsid w:val="00E8600B"/>
    <w:rsid w:val="00E9369E"/>
    <w:rsid w:val="00EA4E0E"/>
    <w:rsid w:val="00EB5124"/>
    <w:rsid w:val="00ED766A"/>
    <w:rsid w:val="00EE51E8"/>
    <w:rsid w:val="00F63CAA"/>
    <w:rsid w:val="00F97A85"/>
    <w:rsid w:val="00FF01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E801CD0"/>
  <w15:docId w15:val="{9D31EC48-96CB-413B-94B7-9AE99A1FB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1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159"/>
  </w:style>
  <w:style w:type="paragraph" w:styleId="Footer">
    <w:name w:val="footer"/>
    <w:basedOn w:val="Normal"/>
    <w:link w:val="FooterChar"/>
    <w:uiPriority w:val="99"/>
    <w:unhideWhenUsed/>
    <w:rsid w:val="00B321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159"/>
  </w:style>
  <w:style w:type="character" w:styleId="PlaceholderText">
    <w:name w:val="Placeholder Text"/>
    <w:basedOn w:val="DefaultParagraphFont"/>
    <w:uiPriority w:val="99"/>
    <w:semiHidden/>
    <w:rsid w:val="0090166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6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6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016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428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rsid w:val="00172FB6"/>
    <w:pPr>
      <w:tabs>
        <w:tab w:val="center" w:pos="4680"/>
        <w:tab w:val="right" w:pos="9360"/>
      </w:tabs>
    </w:pPr>
    <w:rPr>
      <w:rFonts w:ascii="Euclid" w:hAnsi="Eucl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63" Type="http://schemas.openxmlformats.org/officeDocument/2006/relationships/oleObject" Target="embeddings/oleObject29.bin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159" Type="http://schemas.openxmlformats.org/officeDocument/2006/relationships/oleObject" Target="embeddings/oleObject77.bin"/><Relationship Id="rId170" Type="http://schemas.openxmlformats.org/officeDocument/2006/relationships/image" Target="media/image83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149" Type="http://schemas.openxmlformats.org/officeDocument/2006/relationships/oleObject" Target="embeddings/oleObject72.bin"/><Relationship Id="rId5" Type="http://schemas.openxmlformats.org/officeDocument/2006/relationships/endnotes" Target="end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emf"/><Relationship Id="rId165" Type="http://schemas.openxmlformats.org/officeDocument/2006/relationships/oleObject" Target="embeddings/oleObject80.bin"/><Relationship Id="rId181" Type="http://schemas.openxmlformats.org/officeDocument/2006/relationships/oleObject" Target="embeddings/oleObject88.bin"/><Relationship Id="rId186" Type="http://schemas.openxmlformats.org/officeDocument/2006/relationships/image" Target="media/image91.emf"/><Relationship Id="rId216" Type="http://schemas.openxmlformats.org/officeDocument/2006/relationships/oleObject" Target="embeddings/oleObject105.bin"/><Relationship Id="rId211" Type="http://schemas.openxmlformats.org/officeDocument/2006/relationships/image" Target="media/image104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emf"/><Relationship Id="rId134" Type="http://schemas.openxmlformats.org/officeDocument/2006/relationships/image" Target="media/image65.emf"/><Relationship Id="rId139" Type="http://schemas.openxmlformats.org/officeDocument/2006/relationships/oleObject" Target="embeddings/oleObject67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3.bin"/><Relationship Id="rId176" Type="http://schemas.openxmlformats.org/officeDocument/2006/relationships/image" Target="media/image86.emf"/><Relationship Id="rId192" Type="http://schemas.openxmlformats.org/officeDocument/2006/relationships/oleObject" Target="embeddings/oleObject93.bin"/><Relationship Id="rId197" Type="http://schemas.openxmlformats.org/officeDocument/2006/relationships/image" Target="media/image97.emf"/><Relationship Id="rId206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62.bin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40" Type="http://schemas.openxmlformats.org/officeDocument/2006/relationships/image" Target="media/image68.e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image" Target="media/image92.emf"/><Relationship Id="rId217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12" Type="http://schemas.openxmlformats.org/officeDocument/2006/relationships/oleObject" Target="embeddings/oleObject103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119" Type="http://schemas.openxmlformats.org/officeDocument/2006/relationships/oleObject" Target="embeddings/oleObject57.bin"/><Relationship Id="rId44" Type="http://schemas.openxmlformats.org/officeDocument/2006/relationships/image" Target="media/image20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6.emf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6.bin"/><Relationship Id="rId172" Type="http://schemas.openxmlformats.org/officeDocument/2006/relationships/image" Target="media/image84.emf"/><Relationship Id="rId193" Type="http://schemas.openxmlformats.org/officeDocument/2006/relationships/image" Target="media/image95.emf"/><Relationship Id="rId202" Type="http://schemas.openxmlformats.org/officeDocument/2006/relationships/oleObject" Target="embeddings/oleObject98.bin"/><Relationship Id="rId207" Type="http://schemas.openxmlformats.org/officeDocument/2006/relationships/image" Target="media/image10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emf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162" Type="http://schemas.openxmlformats.org/officeDocument/2006/relationships/image" Target="media/image79.emf"/><Relationship Id="rId183" Type="http://schemas.openxmlformats.org/officeDocument/2006/relationships/oleObject" Target="embeddings/oleObject89.bin"/><Relationship Id="rId213" Type="http://schemas.openxmlformats.org/officeDocument/2006/relationships/image" Target="media/image105.emf"/><Relationship Id="rId218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e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52" Type="http://schemas.openxmlformats.org/officeDocument/2006/relationships/image" Target="media/image74.emf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4.bin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208" Type="http://schemas.openxmlformats.org/officeDocument/2006/relationships/oleObject" Target="embeddings/oleObject101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emf"/><Relationship Id="rId163" Type="http://schemas.openxmlformats.org/officeDocument/2006/relationships/oleObject" Target="embeddings/oleObject79.bin"/><Relationship Id="rId184" Type="http://schemas.openxmlformats.org/officeDocument/2006/relationships/image" Target="media/image90.emf"/><Relationship Id="rId189" Type="http://schemas.openxmlformats.org/officeDocument/2006/relationships/image" Target="media/image93.emf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4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e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5.emf"/><Relationship Id="rId179" Type="http://schemas.openxmlformats.org/officeDocument/2006/relationships/oleObject" Target="embeddings/oleObject87.bin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6.e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Relationship Id="rId127" Type="http://schemas.openxmlformats.org/officeDocument/2006/relationships/oleObject" Target="embeddings/oleObject61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e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emf"/><Relationship Id="rId164" Type="http://schemas.openxmlformats.org/officeDocument/2006/relationships/image" Target="media/image80.e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8.emf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6.emf"/><Relationship Id="rId26" Type="http://schemas.openxmlformats.org/officeDocument/2006/relationships/image" Target="media/image11.e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5.emf"/><Relationship Id="rId175" Type="http://schemas.openxmlformats.org/officeDocument/2006/relationships/oleObject" Target="embeddings/oleObject85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6.e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2D460D9E</Template>
  <TotalTime>144</TotalTime>
  <Pages>4</Pages>
  <Words>1036</Words>
  <Characters>5910</Characters>
  <Application>Microsoft Office Word</Application>
  <DocSecurity>0</DocSecurity>
  <Lines>49</Lines>
  <Paragraphs>13</Paragraphs>
  <ScaleCrop>false</ScaleCrop>
  <Company>Home</Company>
  <LinksUpToDate>false</LinksUpToDate>
  <CharactersWithSpaces>6933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Harris</dc:creator>
  <cp:keywords/>
  <dc:description/>
  <cp:lastModifiedBy>Hillard, Brandi</cp:lastModifiedBy>
  <cp:revision>16</cp:revision>
  <cp:lastPrinted>2013-10-28T03:44:00Z</cp:lastPrinted>
  <dcterms:created xsi:type="dcterms:W3CDTF">2013-10-28T03:44:00Z</dcterms:created>
  <dcterms:modified xsi:type="dcterms:W3CDTF">2014-04-17T12:13:00Z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