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A261A" w14:textId="4BE630E3" w:rsidR="008C1518" w:rsidRPr="00971C06" w:rsidRDefault="00F36A52" w:rsidP="008C1518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 xml:space="preserve">What is the value </w:t>
      </w:r>
      <w:proofErr w:type="gramStart"/>
      <w:r w:rsidRPr="00971C06">
        <w:rPr>
          <w:rFonts w:ascii="Euclid" w:hAnsi="Euclid" w:cs="Times New Roman"/>
        </w:rPr>
        <w:t>of</w:t>
      </w:r>
      <w:r w:rsidR="00A24BD6" w:rsidRPr="00971C06">
        <w:rPr>
          <w:rFonts w:ascii="Euclid" w:hAnsi="Euclid" w:cs="Times New Roman"/>
        </w:rPr>
        <w:t xml:space="preserve"> </w:t>
      </w:r>
      <w:proofErr w:type="gramEnd"/>
      <w:r w:rsidR="00A24BD6" w:rsidRPr="00971C06">
        <w:rPr>
          <w:rFonts w:ascii="Euclid" w:hAnsi="Euclid" w:cs="Times New Roman"/>
          <w:position w:val="-32"/>
        </w:rPr>
        <w:object w:dxaOrig="1540" w:dyaOrig="760" w14:anchorId="1DF161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38.25pt" o:ole="">
            <v:imagedata r:id="rId8" o:title=""/>
          </v:shape>
          <o:OLEObject Type="Embed" ProgID="Equation.3" ShapeID="_x0000_i1025" DrawAspect="Content" ObjectID="_1459662174" r:id="rId9"/>
        </w:object>
      </w:r>
      <w:r w:rsidRPr="00971C06">
        <w:rPr>
          <w:rFonts w:ascii="Euclid" w:hAnsi="Euclid" w:cs="Times New Roman"/>
        </w:rPr>
        <w:t xml:space="preserve">, where </w:t>
      </w:r>
      <w:r w:rsidR="00A24BD6" w:rsidRPr="00971C06">
        <w:rPr>
          <w:rFonts w:ascii="Euclid" w:hAnsi="Euclid" w:cs="Times New Roman"/>
          <w:position w:val="-12"/>
        </w:rPr>
        <w:object w:dxaOrig="420" w:dyaOrig="360" w14:anchorId="2E256D78">
          <v:shape id="_x0000_i1026" type="#_x0000_t75" style="width:21pt;height:18pt" o:ole="">
            <v:imagedata r:id="rId10" o:title=""/>
          </v:shape>
          <o:OLEObject Type="Embed" ProgID="Equation.3" ShapeID="_x0000_i1026" DrawAspect="Content" ObjectID="_1459662175" r:id="rId11"/>
        </w:object>
      </w:r>
      <w:r w:rsidR="00A24BD6" w:rsidRPr="00971C06">
        <w:rPr>
          <w:rFonts w:ascii="Euclid" w:hAnsi="Euclid" w:cs="Times New Roman"/>
        </w:rPr>
        <w:t xml:space="preserve"> </w:t>
      </w:r>
      <w:r w:rsidRPr="00971C06">
        <w:rPr>
          <w:rFonts w:ascii="Euclid" w:hAnsi="Euclid" w:cs="Times New Roman"/>
        </w:rPr>
        <w:t xml:space="preserve">represents the greatest integer less than or equal to </w:t>
      </w:r>
      <w:r w:rsidR="00295B4B">
        <w:rPr>
          <w:rFonts w:ascii="Euclid" w:hAnsi="Euclid"/>
          <w:position w:val="-4"/>
        </w:rPr>
        <w:pict w14:anchorId="15E857ED">
          <v:shape id="_x0000_i1027" type="#_x0000_t75" style="width:9.75pt;height:9.75pt">
            <v:imagedata r:id="rId12" o:title=""/>
          </v:shape>
        </w:pict>
      </w:r>
      <w:r w:rsidRPr="00971C06">
        <w:rPr>
          <w:rFonts w:ascii="Euclid" w:hAnsi="Euclid" w:cs="Times New Roman"/>
        </w:rPr>
        <w:t>?</w:t>
      </w:r>
    </w:p>
    <w:p w14:paraId="06468982" w14:textId="46F1D630" w:rsidR="007F5EA9" w:rsidRPr="00971C06" w:rsidRDefault="008C1518" w:rsidP="00241B9D">
      <w:p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</w:r>
      <w:r w:rsidR="007F5EA9" w:rsidRPr="00971C06">
        <w:rPr>
          <w:rFonts w:ascii="Euclid" w:hAnsi="Euclid" w:cs="Times New Roman"/>
        </w:rPr>
        <w:t xml:space="preserve">a) </w:t>
      </w:r>
      <w:r w:rsidR="000F1E39" w:rsidRPr="00971C06">
        <w:rPr>
          <w:rFonts w:ascii="Euclid" w:hAnsi="Euclid" w:cs="Times New Roman"/>
        </w:rPr>
        <w:t xml:space="preserve"> </w:t>
      </w:r>
      <w:r w:rsidR="007F5EA9" w:rsidRPr="00971C06">
        <w:rPr>
          <w:rFonts w:ascii="Euclid" w:hAnsi="Euclid" w:cs="Times New Roman"/>
        </w:rPr>
        <w:t>-2</w:t>
      </w:r>
      <w:r w:rsidR="007F5EA9" w:rsidRPr="00971C06">
        <w:rPr>
          <w:rFonts w:ascii="Euclid" w:hAnsi="Euclid" w:cs="Times New Roman"/>
        </w:rPr>
        <w:tab/>
      </w:r>
      <w:r w:rsidR="007F5EA9" w:rsidRPr="00971C06">
        <w:rPr>
          <w:rFonts w:ascii="Euclid" w:hAnsi="Euclid" w:cs="Times New Roman"/>
        </w:rPr>
        <w:tab/>
        <w:t>b</w:t>
      </w:r>
      <w:proofErr w:type="gramStart"/>
      <w:r w:rsidR="007F5EA9" w:rsidRPr="00971C06">
        <w:rPr>
          <w:rFonts w:ascii="Euclid" w:hAnsi="Euclid" w:cs="Times New Roman"/>
        </w:rPr>
        <w:t xml:space="preserve">) </w:t>
      </w:r>
      <w:r w:rsidR="000F1E39" w:rsidRPr="00971C06">
        <w:rPr>
          <w:rFonts w:ascii="Euclid" w:hAnsi="Euclid" w:cs="Times New Roman"/>
        </w:rPr>
        <w:t xml:space="preserve"> </w:t>
      </w:r>
      <w:r w:rsidR="007F5EA9" w:rsidRPr="00971C06">
        <w:rPr>
          <w:rFonts w:ascii="Euclid" w:hAnsi="Euclid" w:cs="Times New Roman"/>
        </w:rPr>
        <w:t>-</w:t>
      </w:r>
      <w:proofErr w:type="gramEnd"/>
      <w:r w:rsidR="007F5EA9" w:rsidRPr="00971C06">
        <w:rPr>
          <w:rFonts w:ascii="Euclid" w:hAnsi="Euclid" w:cs="Times New Roman"/>
        </w:rPr>
        <w:t>1</w:t>
      </w:r>
      <w:r w:rsidR="007F5EA9" w:rsidRPr="00971C06">
        <w:rPr>
          <w:rFonts w:ascii="Euclid" w:hAnsi="Euclid" w:cs="Times New Roman"/>
        </w:rPr>
        <w:tab/>
      </w:r>
      <w:r w:rsidR="007F5EA9" w:rsidRPr="00971C06">
        <w:rPr>
          <w:rFonts w:ascii="Euclid" w:hAnsi="Euclid" w:cs="Times New Roman"/>
        </w:rPr>
        <w:tab/>
        <w:t xml:space="preserve">c) </w:t>
      </w:r>
      <w:r w:rsidR="000F1E39" w:rsidRPr="00971C06">
        <w:rPr>
          <w:rFonts w:ascii="Euclid" w:hAnsi="Euclid" w:cs="Times New Roman"/>
        </w:rPr>
        <w:t xml:space="preserve"> </w:t>
      </w:r>
      <w:r w:rsidR="007F5EA9" w:rsidRPr="00971C06">
        <w:rPr>
          <w:rFonts w:ascii="Euclid" w:hAnsi="Euclid" w:cs="Times New Roman"/>
        </w:rPr>
        <w:t>0</w:t>
      </w:r>
      <w:r w:rsidR="007F5EA9" w:rsidRPr="00971C06">
        <w:rPr>
          <w:rFonts w:ascii="Euclid" w:hAnsi="Euclid" w:cs="Times New Roman"/>
        </w:rPr>
        <w:tab/>
      </w:r>
      <w:r w:rsidR="007F5EA9" w:rsidRPr="00971C06">
        <w:rPr>
          <w:rFonts w:ascii="Euclid" w:hAnsi="Euclid" w:cs="Times New Roman"/>
        </w:rPr>
        <w:tab/>
        <w:t xml:space="preserve">d) </w:t>
      </w:r>
      <w:r w:rsidR="000F1E39" w:rsidRPr="00971C06">
        <w:rPr>
          <w:rFonts w:ascii="Euclid" w:hAnsi="Euclid" w:cs="Times New Roman"/>
        </w:rPr>
        <w:t xml:space="preserve"> </w:t>
      </w:r>
      <w:r w:rsidR="007F5EA9" w:rsidRPr="00971C06">
        <w:rPr>
          <w:rFonts w:ascii="Euclid" w:hAnsi="Euclid" w:cs="Times New Roman"/>
        </w:rPr>
        <w:t>1</w:t>
      </w:r>
      <w:r w:rsidR="007F5EA9" w:rsidRPr="00971C06">
        <w:rPr>
          <w:rFonts w:ascii="Euclid" w:hAnsi="Euclid" w:cs="Times New Roman"/>
        </w:rPr>
        <w:tab/>
      </w:r>
      <w:r w:rsidR="007F5EA9" w:rsidRPr="00971C06">
        <w:rPr>
          <w:rFonts w:ascii="Euclid" w:hAnsi="Euclid" w:cs="Times New Roman"/>
        </w:rPr>
        <w:tab/>
        <w:t xml:space="preserve">e) </w:t>
      </w:r>
      <w:r w:rsidR="000F1E39" w:rsidRPr="00971C06">
        <w:rPr>
          <w:rFonts w:ascii="Euclid" w:hAnsi="Euclid" w:cs="Times New Roman"/>
        </w:rPr>
        <w:t xml:space="preserve"> </w:t>
      </w:r>
      <w:r w:rsidR="007F5EA9" w:rsidRPr="00971C06">
        <w:rPr>
          <w:rFonts w:ascii="Euclid" w:hAnsi="Euclid" w:cs="Times New Roman"/>
        </w:rPr>
        <w:t>NOTA</w:t>
      </w:r>
    </w:p>
    <w:p w14:paraId="170E0A10" w14:textId="77777777" w:rsidR="00731C66" w:rsidRPr="00971C06" w:rsidRDefault="00731C66" w:rsidP="00241B9D">
      <w:p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</w:p>
    <w:p w14:paraId="38F627AB" w14:textId="77777777" w:rsidR="00F36A52" w:rsidRPr="00971C06" w:rsidRDefault="00623994" w:rsidP="00241B9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proofErr w:type="gramStart"/>
      <w:r w:rsidRPr="00971C06">
        <w:rPr>
          <w:rFonts w:ascii="Euclid" w:hAnsi="Euclid" w:cs="Times New Roman"/>
        </w:rPr>
        <w:t xml:space="preserve">If </w:t>
      </w:r>
      <w:proofErr w:type="gramEnd"/>
      <w:r w:rsidR="00295B4B">
        <w:rPr>
          <w:rFonts w:ascii="Euclid" w:hAnsi="Euclid" w:cs="Times New Roman"/>
          <w:position w:val="-10"/>
        </w:rPr>
        <w:pict w14:anchorId="0D81D593">
          <v:shape id="_x0000_i1028" type="#_x0000_t75" style="width:129pt;height:15.75pt">
            <v:imagedata r:id="rId13" o:title=""/>
          </v:shape>
        </w:pict>
      </w:r>
      <w:r w:rsidRPr="00971C06">
        <w:rPr>
          <w:rFonts w:ascii="Euclid" w:hAnsi="Euclid" w:cs="Times New Roman"/>
        </w:rPr>
        <w:t xml:space="preserve">, find </w:t>
      </w:r>
      <w:r w:rsidR="00295B4B">
        <w:rPr>
          <w:rFonts w:ascii="Euclid" w:hAnsi="Euclid" w:cs="Times New Roman"/>
          <w:position w:val="-4"/>
        </w:rPr>
        <w:pict w14:anchorId="48EB1DE7">
          <v:shape id="_x0000_i1029" type="#_x0000_t75" style="width:9.75pt;height:9.75pt">
            <v:imagedata r:id="rId14" o:title=""/>
          </v:shape>
        </w:pict>
      </w:r>
      <w:r w:rsidRPr="00971C06">
        <w:rPr>
          <w:rFonts w:ascii="Euclid" w:hAnsi="Euclid" w:cs="Times New Roman"/>
        </w:rPr>
        <w:t>.</w:t>
      </w:r>
    </w:p>
    <w:p w14:paraId="278E3EDA" w14:textId="196C24E7" w:rsidR="00731C66" w:rsidRPr="00971C06" w:rsidRDefault="00B51AF1" w:rsidP="008C1518">
      <w:p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</w:r>
      <w:r w:rsidR="008C1518" w:rsidRPr="00971C06">
        <w:rPr>
          <w:rFonts w:ascii="Euclid" w:hAnsi="Euclid" w:cs="Times New Roman"/>
        </w:rPr>
        <w:tab/>
      </w:r>
      <w:r w:rsidR="00142F83" w:rsidRPr="00971C06">
        <w:rPr>
          <w:rFonts w:ascii="Euclid" w:hAnsi="Euclid" w:cs="Times New Roman"/>
        </w:rPr>
        <w:t>a)  93</w:t>
      </w:r>
      <w:r w:rsidR="00142F83" w:rsidRPr="00971C06">
        <w:rPr>
          <w:rFonts w:ascii="Euclid" w:hAnsi="Euclid" w:cs="Times New Roman"/>
        </w:rPr>
        <w:tab/>
      </w:r>
      <w:r w:rsidR="00142F83" w:rsidRPr="00971C06">
        <w:rPr>
          <w:rFonts w:ascii="Euclid" w:hAnsi="Euclid" w:cs="Times New Roman"/>
        </w:rPr>
        <w:tab/>
        <w:t>b</w:t>
      </w:r>
      <w:proofErr w:type="gramStart"/>
      <w:r w:rsidR="00142F83" w:rsidRPr="00971C06">
        <w:rPr>
          <w:rFonts w:ascii="Euclid" w:hAnsi="Euclid" w:cs="Times New Roman"/>
        </w:rPr>
        <w:t>)  101</w:t>
      </w:r>
      <w:proofErr w:type="gramEnd"/>
      <w:r w:rsidR="00142F83" w:rsidRPr="00971C06">
        <w:rPr>
          <w:rFonts w:ascii="Euclid" w:hAnsi="Euclid" w:cs="Times New Roman"/>
        </w:rPr>
        <w:tab/>
      </w:r>
      <w:r w:rsidR="00295B4B">
        <w:rPr>
          <w:rFonts w:ascii="Euclid" w:hAnsi="Euclid" w:cs="Times New Roman"/>
        </w:rPr>
        <w:tab/>
      </w:r>
      <w:r w:rsidR="00142F83" w:rsidRPr="00971C06">
        <w:rPr>
          <w:rFonts w:ascii="Euclid" w:hAnsi="Euclid" w:cs="Times New Roman"/>
        </w:rPr>
        <w:t>c)  1000</w:t>
      </w:r>
      <w:r w:rsidR="00142F83" w:rsidRPr="00971C06">
        <w:rPr>
          <w:rFonts w:ascii="Euclid" w:hAnsi="Euclid" w:cs="Times New Roman"/>
        </w:rPr>
        <w:tab/>
        <w:t xml:space="preserve">d) </w:t>
      </w:r>
      <w:r w:rsidR="00142F83" w:rsidRPr="00971C06">
        <w:rPr>
          <w:rFonts w:ascii="Euclid" w:hAnsi="Euclid" w:cs="Times New Roman"/>
          <w:position w:val="-6"/>
        </w:rPr>
        <w:object w:dxaOrig="500" w:dyaOrig="320" w14:anchorId="781EAED7">
          <v:shape id="_x0000_i1030" type="#_x0000_t75" style="width:24.75pt;height:15.75pt" o:ole="">
            <v:imagedata r:id="rId15" o:title=""/>
          </v:shape>
          <o:OLEObject Type="Embed" ProgID="Equation.3" ShapeID="_x0000_i1030" DrawAspect="Content" ObjectID="_1459662176" r:id="rId16"/>
        </w:object>
      </w:r>
      <w:r w:rsidR="00142F83" w:rsidRPr="00971C06">
        <w:rPr>
          <w:rFonts w:ascii="Euclid" w:hAnsi="Euclid" w:cs="Times New Roman"/>
        </w:rPr>
        <w:tab/>
        <w:t>e)  NOTA</w:t>
      </w:r>
    </w:p>
    <w:p w14:paraId="6ED68787" w14:textId="77777777" w:rsidR="008C1518" w:rsidRPr="00971C06" w:rsidRDefault="008C1518" w:rsidP="008C1518">
      <w:p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</w:p>
    <w:p w14:paraId="39E83523" w14:textId="2A3C9282" w:rsidR="00F27F8F" w:rsidRDefault="00D47D37" w:rsidP="00C34E07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>
        <w:rPr>
          <w:rFonts w:ascii="Euclid" w:hAnsi="Euclid" w:cs="Times New Roman"/>
        </w:rPr>
        <w:t xml:space="preserve">Find the value </w:t>
      </w:r>
      <w:proofErr w:type="gramStart"/>
      <w:r>
        <w:rPr>
          <w:rFonts w:ascii="Euclid" w:hAnsi="Euclid" w:cs="Times New Roman"/>
        </w:rPr>
        <w:t xml:space="preserve">of </w:t>
      </w:r>
      <w:proofErr w:type="gramEnd"/>
      <w:r w:rsidRPr="00D47D37">
        <w:rPr>
          <w:rFonts w:ascii="Euclid" w:hAnsi="Euclid" w:cs="Times New Roman"/>
          <w:position w:val="-12"/>
        </w:rPr>
        <w:object w:dxaOrig="660" w:dyaOrig="360" w14:anchorId="44FB0C49">
          <v:shape id="_x0000_i1031" type="#_x0000_t75" style="width:33pt;height:18pt" o:ole="">
            <v:imagedata r:id="rId17" o:title=""/>
          </v:shape>
          <o:OLEObject Type="Embed" ProgID="Equation.3" ShapeID="_x0000_i1031" DrawAspect="Content" ObjectID="_1459662177" r:id="rId18"/>
        </w:object>
      </w:r>
      <w:r>
        <w:rPr>
          <w:rFonts w:ascii="Euclid" w:hAnsi="Euclid" w:cs="Times New Roman"/>
        </w:rPr>
        <w:t>.</w:t>
      </w:r>
    </w:p>
    <w:p w14:paraId="4C1A5BB2" w14:textId="641C432D" w:rsidR="00D47D37" w:rsidRDefault="00D47D37" w:rsidP="00D47D37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>
        <w:rPr>
          <w:rFonts w:ascii="Euclid" w:hAnsi="Euclid" w:cs="Times New Roman"/>
        </w:rPr>
        <w:tab/>
        <w:t xml:space="preserve">a)  </w:t>
      </w:r>
      <w:r w:rsidR="00443F66">
        <w:rPr>
          <w:rFonts w:ascii="Euclid" w:hAnsi="Euclid" w:cs="Times New Roman"/>
        </w:rPr>
        <w:t>1</w:t>
      </w:r>
      <w:r w:rsidR="00443F66">
        <w:rPr>
          <w:rFonts w:ascii="Euclid" w:hAnsi="Euclid" w:cs="Times New Roman"/>
        </w:rPr>
        <w:tab/>
      </w:r>
      <w:r w:rsidR="00443F66">
        <w:rPr>
          <w:rFonts w:ascii="Euclid" w:hAnsi="Euclid" w:cs="Times New Roman"/>
        </w:rPr>
        <w:tab/>
        <w:t>b</w:t>
      </w:r>
      <w:proofErr w:type="gramStart"/>
      <w:r w:rsidR="00443F66">
        <w:rPr>
          <w:rFonts w:ascii="Euclid" w:hAnsi="Euclid" w:cs="Times New Roman"/>
        </w:rPr>
        <w:t>)  5</w:t>
      </w:r>
      <w:proofErr w:type="gramEnd"/>
      <w:r w:rsidR="00443F66">
        <w:rPr>
          <w:rFonts w:ascii="Euclid" w:hAnsi="Euclid" w:cs="Times New Roman"/>
        </w:rPr>
        <w:tab/>
      </w:r>
      <w:r w:rsidR="00443F66">
        <w:rPr>
          <w:rFonts w:ascii="Euclid" w:hAnsi="Euclid" w:cs="Times New Roman"/>
        </w:rPr>
        <w:tab/>
        <w:t>c</w:t>
      </w:r>
      <w:r w:rsidR="00F40E74">
        <w:rPr>
          <w:rFonts w:ascii="Euclid" w:hAnsi="Euclid" w:cs="Times New Roman"/>
        </w:rPr>
        <w:t xml:space="preserve">)  </w:t>
      </w:r>
      <w:r w:rsidR="00443F66">
        <w:rPr>
          <w:rFonts w:ascii="Euclid" w:hAnsi="Euclid" w:cs="Times New Roman"/>
        </w:rPr>
        <w:t>7</w:t>
      </w:r>
      <w:r w:rsidR="00443F66">
        <w:rPr>
          <w:rFonts w:ascii="Euclid" w:hAnsi="Euclid" w:cs="Times New Roman"/>
        </w:rPr>
        <w:tab/>
      </w:r>
      <w:r w:rsidR="00443F66">
        <w:rPr>
          <w:rFonts w:ascii="Euclid" w:hAnsi="Euclid" w:cs="Times New Roman"/>
        </w:rPr>
        <w:tab/>
        <w:t>d</w:t>
      </w:r>
      <w:r w:rsidR="006E5154">
        <w:rPr>
          <w:rFonts w:ascii="Euclid" w:hAnsi="Euclid" w:cs="Times New Roman"/>
        </w:rPr>
        <w:t xml:space="preserve">)  </w:t>
      </w:r>
      <w:r w:rsidR="00F727F2" w:rsidRPr="00F727F2">
        <w:rPr>
          <w:rFonts w:ascii="Euclid" w:hAnsi="Euclid" w:cs="Times New Roman"/>
          <w:position w:val="-6"/>
        </w:rPr>
        <w:object w:dxaOrig="440" w:dyaOrig="340" w14:anchorId="42CE483D">
          <v:shape id="_x0000_i1032" type="#_x0000_t75" style="width:21.75pt;height:17.25pt" o:ole="">
            <v:imagedata r:id="rId19" o:title=""/>
          </v:shape>
          <o:OLEObject Type="Embed" ProgID="Equation.3" ShapeID="_x0000_i1032" DrawAspect="Content" ObjectID="_1459662178" r:id="rId20"/>
        </w:object>
      </w:r>
      <w:r w:rsidR="00F727F2">
        <w:rPr>
          <w:rFonts w:ascii="Euclid" w:hAnsi="Euclid" w:cs="Times New Roman"/>
        </w:rPr>
        <w:t xml:space="preserve"> </w:t>
      </w:r>
      <w:r w:rsidR="00360C7E">
        <w:rPr>
          <w:rFonts w:ascii="Euclid" w:hAnsi="Euclid" w:cs="Times New Roman"/>
        </w:rPr>
        <w:tab/>
      </w:r>
      <w:r w:rsidR="008266D9">
        <w:rPr>
          <w:rFonts w:ascii="Euclid" w:hAnsi="Euclid" w:cs="Times New Roman"/>
        </w:rPr>
        <w:t>e)  NOTA</w:t>
      </w:r>
    </w:p>
    <w:p w14:paraId="4549BBF1" w14:textId="77777777" w:rsidR="00D47D37" w:rsidRPr="00D47D37" w:rsidRDefault="00D47D37" w:rsidP="00D47D37">
      <w:pPr>
        <w:tabs>
          <w:tab w:val="left" w:pos="720"/>
        </w:tabs>
        <w:spacing w:line="360" w:lineRule="auto"/>
        <w:rPr>
          <w:rFonts w:ascii="Euclid" w:hAnsi="Euclid" w:cs="Times New Roman"/>
        </w:rPr>
      </w:pPr>
    </w:p>
    <w:p w14:paraId="395CB81F" w14:textId="1209F12F" w:rsidR="0083572A" w:rsidRPr="00971C06" w:rsidRDefault="0083572A" w:rsidP="00241B9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 xml:space="preserve">Find </w:t>
      </w:r>
      <w:r w:rsidR="00AE2B03" w:rsidRPr="00971C06">
        <w:rPr>
          <w:rFonts w:ascii="Euclid" w:hAnsi="Euclid" w:cs="Times New Roman"/>
        </w:rPr>
        <w:t xml:space="preserve">all possible values for </w:t>
      </w:r>
      <w:r w:rsidR="00295B4B">
        <w:rPr>
          <w:rFonts w:ascii="Euclid" w:hAnsi="Euclid" w:cs="Times New Roman"/>
          <w:position w:val="-4"/>
        </w:rPr>
        <w:pict w14:anchorId="78144F6D">
          <v:shape id="_x0000_i1033" type="#_x0000_t75" style="width:9.75pt;height:9.75pt">
            <v:imagedata r:id="rId21" o:title=""/>
          </v:shape>
        </w:pict>
      </w:r>
      <w:r w:rsidRPr="00971C06">
        <w:rPr>
          <w:rFonts w:ascii="Euclid" w:hAnsi="Euclid" w:cs="Times New Roman"/>
        </w:rPr>
        <w:t xml:space="preserve"> </w:t>
      </w:r>
      <w:proofErr w:type="gramStart"/>
      <w:r w:rsidRPr="00971C06">
        <w:rPr>
          <w:rFonts w:ascii="Euclid" w:hAnsi="Euclid" w:cs="Times New Roman"/>
        </w:rPr>
        <w:t xml:space="preserve">if </w:t>
      </w:r>
      <w:proofErr w:type="gramEnd"/>
      <w:r w:rsidR="00295B4B">
        <w:rPr>
          <w:rFonts w:ascii="Euclid" w:hAnsi="Euclid" w:cs="Times New Roman"/>
          <w:position w:val="-10"/>
        </w:rPr>
        <w:pict w14:anchorId="3E37EEA7">
          <v:shape id="_x0000_i1034" type="#_x0000_t75" style="width:56.25pt;height:15.75pt">
            <v:imagedata r:id="rId22" o:title=""/>
          </v:shape>
        </w:pict>
      </w:r>
      <w:r w:rsidRPr="00971C06">
        <w:rPr>
          <w:rFonts w:ascii="Euclid" w:hAnsi="Euclid" w:cs="Times New Roman"/>
        </w:rPr>
        <w:t xml:space="preserve">, where 121 is in number base </w:t>
      </w:r>
      <w:r w:rsidR="00295B4B">
        <w:rPr>
          <w:rFonts w:ascii="Euclid" w:hAnsi="Euclid" w:cs="Times New Roman"/>
          <w:position w:val="-4"/>
        </w:rPr>
        <w:pict w14:anchorId="02CB3F6F">
          <v:shape id="_x0000_i1035" type="#_x0000_t75" style="width:9.75pt;height:9.75pt">
            <v:imagedata r:id="rId21" o:title=""/>
          </v:shape>
        </w:pict>
      </w:r>
      <w:r w:rsidRPr="00971C06">
        <w:rPr>
          <w:rFonts w:ascii="Euclid" w:hAnsi="Euclid" w:cs="Times New Roman"/>
        </w:rPr>
        <w:t>.</w:t>
      </w:r>
    </w:p>
    <w:p w14:paraId="758BF971" w14:textId="1217E232" w:rsidR="004749D3" w:rsidRPr="00971C06" w:rsidRDefault="004749D3" w:rsidP="004749D3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  <w:t xml:space="preserve">a)  </w:t>
      </w:r>
      <w:r w:rsidR="00E86932" w:rsidRPr="00971C06">
        <w:rPr>
          <w:rFonts w:ascii="Euclid" w:hAnsi="Euclid" w:cs="Times New Roman"/>
        </w:rPr>
        <w:t>-6</w:t>
      </w:r>
      <w:r w:rsidR="00E86932" w:rsidRPr="00971C06">
        <w:rPr>
          <w:rFonts w:ascii="Euclid" w:hAnsi="Euclid" w:cs="Times New Roman"/>
        </w:rPr>
        <w:tab/>
      </w:r>
      <w:r w:rsidR="00AA1824" w:rsidRPr="00971C06">
        <w:rPr>
          <w:rFonts w:ascii="Euclid" w:hAnsi="Euclid" w:cs="Times New Roman"/>
        </w:rPr>
        <w:tab/>
        <w:t>b</w:t>
      </w:r>
      <w:proofErr w:type="gramStart"/>
      <w:r w:rsidR="00AA1824" w:rsidRPr="00971C06">
        <w:rPr>
          <w:rFonts w:ascii="Euclid" w:hAnsi="Euclid" w:cs="Times New Roman"/>
        </w:rPr>
        <w:t>)  -</w:t>
      </w:r>
      <w:proofErr w:type="gramEnd"/>
      <w:r w:rsidR="00AA1824" w:rsidRPr="00971C06">
        <w:rPr>
          <w:rFonts w:ascii="Euclid" w:hAnsi="Euclid" w:cs="Times New Roman"/>
        </w:rPr>
        <w:t>4, 6</w:t>
      </w:r>
      <w:r w:rsidR="00AA1824" w:rsidRPr="00971C06">
        <w:rPr>
          <w:rFonts w:ascii="Euclid" w:hAnsi="Euclid" w:cs="Times New Roman"/>
        </w:rPr>
        <w:tab/>
        <w:t>c)  6</w:t>
      </w:r>
      <w:r w:rsidR="00026978" w:rsidRPr="00971C06">
        <w:rPr>
          <w:rFonts w:ascii="Euclid" w:hAnsi="Euclid" w:cs="Times New Roman"/>
        </w:rPr>
        <w:tab/>
      </w:r>
      <w:r w:rsidR="00026978" w:rsidRPr="00971C06">
        <w:rPr>
          <w:rFonts w:ascii="Euclid" w:hAnsi="Euclid" w:cs="Times New Roman"/>
        </w:rPr>
        <w:tab/>
        <w:t>d)  No solutions</w:t>
      </w:r>
      <w:r w:rsidR="00026978" w:rsidRPr="00971C06">
        <w:rPr>
          <w:rFonts w:ascii="Euclid" w:hAnsi="Euclid" w:cs="Times New Roman"/>
        </w:rPr>
        <w:tab/>
        <w:t>e)  NOTA</w:t>
      </w:r>
    </w:p>
    <w:p w14:paraId="3CB8B238" w14:textId="77777777" w:rsidR="004749D3" w:rsidRPr="00971C06" w:rsidRDefault="004749D3" w:rsidP="004749D3">
      <w:pPr>
        <w:tabs>
          <w:tab w:val="left" w:pos="720"/>
        </w:tabs>
        <w:spacing w:line="360" w:lineRule="auto"/>
        <w:rPr>
          <w:rFonts w:ascii="Euclid" w:hAnsi="Euclid" w:cs="Times New Roman"/>
        </w:rPr>
      </w:pPr>
    </w:p>
    <w:p w14:paraId="351043D8" w14:textId="77777777" w:rsidR="0083572A" w:rsidRPr="00971C06" w:rsidRDefault="0083572A" w:rsidP="00241B9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 xml:space="preserve">When two un-weighted dice are rolled, let </w:t>
      </w:r>
      <w:r w:rsidR="00295B4B">
        <w:rPr>
          <w:rFonts w:ascii="Euclid" w:hAnsi="Euclid" w:cs="Times New Roman"/>
          <w:position w:val="-4"/>
        </w:rPr>
        <w:pict w14:anchorId="4A4D32BB">
          <v:shape id="_x0000_i1036" type="#_x0000_t75" style="width:12pt;height:12pt">
            <v:imagedata r:id="rId23" o:title=""/>
          </v:shape>
        </w:pict>
      </w:r>
      <w:r w:rsidRPr="00971C06">
        <w:rPr>
          <w:rFonts w:ascii="Euclid" w:hAnsi="Euclid" w:cs="Times New Roman"/>
        </w:rPr>
        <w:t xml:space="preserve"> be the sum of the two numbers that appear on the dice. What is the probability that </w:t>
      </w:r>
      <w:r w:rsidR="00295B4B">
        <w:rPr>
          <w:rFonts w:ascii="Euclid" w:hAnsi="Euclid" w:cs="Times New Roman"/>
          <w:position w:val="-10"/>
        </w:rPr>
        <w:pict w14:anchorId="0EA00CA0">
          <v:shape id="_x0000_i1037" type="#_x0000_t75" style="width:33pt;height:15.75pt">
            <v:imagedata r:id="rId24" o:title=""/>
          </v:shape>
        </w:pict>
      </w:r>
      <w:r w:rsidRPr="00971C06">
        <w:rPr>
          <w:rFonts w:ascii="Euclid" w:hAnsi="Euclid" w:cs="Times New Roman"/>
        </w:rPr>
        <w:t xml:space="preserve"> is an integer?</w:t>
      </w:r>
    </w:p>
    <w:p w14:paraId="255F9850" w14:textId="073C9B09" w:rsidR="003E7012" w:rsidRPr="00971C06" w:rsidRDefault="003E7012" w:rsidP="003E7012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</w:r>
      <w:proofErr w:type="gramStart"/>
      <w:r w:rsidRPr="00971C06">
        <w:rPr>
          <w:rFonts w:ascii="Euclid" w:hAnsi="Euclid" w:cs="Times New Roman"/>
        </w:rPr>
        <w:t xml:space="preserve">a)  </w:t>
      </w:r>
      <w:r w:rsidRPr="00971C06">
        <w:rPr>
          <w:rFonts w:ascii="Euclid" w:hAnsi="Euclid" w:cs="Times New Roman"/>
          <w:position w:val="-24"/>
        </w:rPr>
        <w:object w:dxaOrig="360" w:dyaOrig="620" w14:anchorId="1EEB6A0A">
          <v:shape id="_x0000_i1038" type="#_x0000_t75" style="width:18pt;height:30.75pt" o:ole="">
            <v:imagedata r:id="rId25" o:title=""/>
          </v:shape>
          <o:OLEObject Type="Embed" ProgID="Equation.3" ShapeID="_x0000_i1038" DrawAspect="Content" ObjectID="_1459662179" r:id="rId26"/>
        </w:object>
      </w:r>
      <w:r w:rsidRPr="00971C06">
        <w:rPr>
          <w:rFonts w:ascii="Euclid" w:hAnsi="Euclid" w:cs="Times New Roman"/>
        </w:rPr>
        <w:t xml:space="preserve"> </w:t>
      </w:r>
      <w:r w:rsidR="00295B4B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  <w:t xml:space="preserve">b)  </w:t>
      </w:r>
      <w:r w:rsidRPr="00971C06">
        <w:rPr>
          <w:rFonts w:ascii="Euclid" w:hAnsi="Euclid" w:cs="Times New Roman"/>
          <w:position w:val="-24"/>
        </w:rPr>
        <w:object w:dxaOrig="240" w:dyaOrig="620" w14:anchorId="7D97B0D9">
          <v:shape id="_x0000_i1039" type="#_x0000_t75" style="width:12pt;height:30.75pt" o:ole="">
            <v:imagedata r:id="rId27" o:title=""/>
          </v:shape>
          <o:OLEObject Type="Embed" ProgID="Equation.3" ShapeID="_x0000_i1039" DrawAspect="Content" ObjectID="_1459662180" r:id="rId28"/>
        </w:object>
      </w:r>
      <w:r w:rsidRPr="00971C06">
        <w:rPr>
          <w:rFonts w:ascii="Euclid" w:hAnsi="Euclid" w:cs="Times New Roman"/>
        </w:rPr>
        <w:t xml:space="preserve"> </w:t>
      </w:r>
      <w:r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  <w:t>c)</w:t>
      </w:r>
      <w:proofErr w:type="gramEnd"/>
      <w:r w:rsidRPr="00971C06">
        <w:rPr>
          <w:rFonts w:ascii="Euclid" w:hAnsi="Euclid" w:cs="Times New Roman"/>
        </w:rPr>
        <w:t xml:space="preserve">  </w:t>
      </w:r>
      <w:r w:rsidRPr="00971C06">
        <w:rPr>
          <w:rFonts w:ascii="Euclid" w:hAnsi="Euclid" w:cs="Times New Roman"/>
          <w:position w:val="-24"/>
        </w:rPr>
        <w:object w:dxaOrig="240" w:dyaOrig="620" w14:anchorId="53ACC655">
          <v:shape id="_x0000_i1040" type="#_x0000_t75" style="width:12pt;height:30.75pt" o:ole="">
            <v:imagedata r:id="rId29" o:title=""/>
          </v:shape>
          <o:OLEObject Type="Embed" ProgID="Equation.3" ShapeID="_x0000_i1040" DrawAspect="Content" ObjectID="_1459662181" r:id="rId30"/>
        </w:object>
      </w:r>
      <w:r w:rsidRPr="00971C06">
        <w:rPr>
          <w:rFonts w:ascii="Euclid" w:hAnsi="Euclid" w:cs="Times New Roman"/>
        </w:rPr>
        <w:t xml:space="preserve"> </w:t>
      </w:r>
      <w:r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  <w:t xml:space="preserve">d)  </w:t>
      </w:r>
      <w:r w:rsidRPr="00971C06">
        <w:rPr>
          <w:rFonts w:ascii="Euclid" w:hAnsi="Euclid" w:cs="Times New Roman"/>
          <w:position w:val="-24"/>
        </w:rPr>
        <w:object w:dxaOrig="240" w:dyaOrig="620" w14:anchorId="49126997">
          <v:shape id="_x0000_i1041" type="#_x0000_t75" style="width:12pt;height:30.75pt" o:ole="">
            <v:imagedata r:id="rId31" o:title=""/>
          </v:shape>
          <o:OLEObject Type="Embed" ProgID="Equation.3" ShapeID="_x0000_i1041" DrawAspect="Content" ObjectID="_1459662182" r:id="rId32"/>
        </w:object>
      </w:r>
      <w:r w:rsidRPr="00971C06">
        <w:rPr>
          <w:rFonts w:ascii="Euclid" w:hAnsi="Euclid" w:cs="Times New Roman"/>
        </w:rPr>
        <w:t xml:space="preserve"> </w:t>
      </w:r>
      <w:r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  <w:t>e)  NOTA</w:t>
      </w:r>
    </w:p>
    <w:p w14:paraId="471740FE" w14:textId="77777777" w:rsidR="003E7012" w:rsidRPr="00971C06" w:rsidRDefault="003E7012" w:rsidP="003E7012">
      <w:pPr>
        <w:tabs>
          <w:tab w:val="left" w:pos="720"/>
        </w:tabs>
        <w:spacing w:line="360" w:lineRule="auto"/>
        <w:rPr>
          <w:rFonts w:ascii="Euclid" w:hAnsi="Euclid" w:cs="Times New Roman"/>
        </w:rPr>
      </w:pPr>
    </w:p>
    <w:p w14:paraId="4C07935A" w14:textId="10842A6F" w:rsidR="0083572A" w:rsidRPr="00971C06" w:rsidRDefault="0083572A" w:rsidP="00241B9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 xml:space="preserve">If </w:t>
      </w:r>
      <w:r w:rsidR="00706AE4" w:rsidRPr="00971C06">
        <w:rPr>
          <w:rFonts w:ascii="Euclid" w:hAnsi="Euclid" w:cs="Times New Roman"/>
          <w:position w:val="-10"/>
        </w:rPr>
        <w:object w:dxaOrig="940" w:dyaOrig="360" w14:anchorId="329B3158">
          <v:shape id="_x0000_i1042" type="#_x0000_t75" style="width:47.25pt;height:18pt" o:ole="">
            <v:imagedata r:id="rId33" o:title=""/>
          </v:shape>
          <o:OLEObject Type="Embed" ProgID="Equation.3" ShapeID="_x0000_i1042" DrawAspect="Content" ObjectID="_1459662183" r:id="rId34"/>
        </w:object>
      </w:r>
      <w:r w:rsidR="00706AE4" w:rsidRPr="00971C06">
        <w:rPr>
          <w:rFonts w:ascii="Euclid" w:hAnsi="Euclid" w:cs="Times New Roman"/>
        </w:rPr>
        <w:t xml:space="preserve">, which of the following is equivalent to </w:t>
      </w:r>
      <w:r w:rsidR="00706AE4" w:rsidRPr="00971C06">
        <w:rPr>
          <w:rFonts w:ascii="Euclid" w:hAnsi="Euclid" w:cs="Times New Roman"/>
          <w:position w:val="-10"/>
        </w:rPr>
        <w:object w:dxaOrig="980" w:dyaOrig="320" w14:anchorId="168F3F82">
          <v:shape id="_x0000_i1043" type="#_x0000_t75" style="width:48.75pt;height:15.75pt" o:ole="">
            <v:imagedata r:id="rId35" o:title=""/>
          </v:shape>
          <o:OLEObject Type="Embed" ProgID="Equation.3" ShapeID="_x0000_i1043" DrawAspect="Content" ObjectID="_1459662184" r:id="rId36"/>
        </w:object>
      </w:r>
      <w:r w:rsidR="00706AE4" w:rsidRPr="00971C06">
        <w:rPr>
          <w:rFonts w:ascii="Euclid" w:hAnsi="Euclid" w:cs="Times New Roman"/>
        </w:rPr>
        <w:t xml:space="preserve"> </w:t>
      </w:r>
    </w:p>
    <w:p w14:paraId="058EF400" w14:textId="68E6C00C" w:rsidR="00657B3B" w:rsidRPr="00971C06" w:rsidRDefault="00657B3B" w:rsidP="00657B3B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</w:r>
      <w:proofErr w:type="gramStart"/>
      <w:r w:rsidRPr="00971C06">
        <w:rPr>
          <w:rFonts w:ascii="Euclid" w:hAnsi="Euclid" w:cs="Times New Roman"/>
        </w:rPr>
        <w:t xml:space="preserve">a)  </w:t>
      </w:r>
      <w:r w:rsidR="006643F2" w:rsidRPr="00971C06">
        <w:rPr>
          <w:rFonts w:ascii="Euclid" w:hAnsi="Euclid" w:cs="Times New Roman"/>
          <w:position w:val="-10"/>
        </w:rPr>
        <w:object w:dxaOrig="1160" w:dyaOrig="320" w14:anchorId="6C5561A7">
          <v:shape id="_x0000_i1044" type="#_x0000_t75" style="width:57.75pt;height:15.75pt" o:ole="">
            <v:imagedata r:id="rId37" o:title=""/>
          </v:shape>
          <o:OLEObject Type="Embed" ProgID="Equation.DSMT4" ShapeID="_x0000_i1044" DrawAspect="Content" ObjectID="_1459662185" r:id="rId38"/>
        </w:object>
      </w:r>
      <w:r w:rsidR="006643F2" w:rsidRPr="00971C06">
        <w:rPr>
          <w:rFonts w:ascii="Euclid" w:hAnsi="Euclid" w:cs="Times New Roman"/>
        </w:rPr>
        <w:t xml:space="preserve"> </w:t>
      </w:r>
      <w:r w:rsidR="006643F2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 xml:space="preserve">b)  </w:t>
      </w:r>
      <w:r w:rsidR="006643F2" w:rsidRPr="00971C06">
        <w:rPr>
          <w:rFonts w:ascii="Euclid" w:hAnsi="Euclid" w:cs="Times New Roman"/>
          <w:position w:val="-10"/>
        </w:rPr>
        <w:object w:dxaOrig="940" w:dyaOrig="320" w14:anchorId="60A7C82A">
          <v:shape id="_x0000_i1045" type="#_x0000_t75" style="width:47.25pt;height:15.75pt" o:ole="">
            <v:imagedata r:id="rId39" o:title=""/>
          </v:shape>
          <o:OLEObject Type="Embed" ProgID="Equation.DSMT4" ShapeID="_x0000_i1045" DrawAspect="Content" ObjectID="_1459662186" r:id="rId40"/>
        </w:object>
      </w:r>
      <w:r w:rsidRPr="00971C06">
        <w:rPr>
          <w:rFonts w:ascii="Euclid" w:hAnsi="Euclid" w:cs="Times New Roman"/>
        </w:rPr>
        <w:t xml:space="preserve"> </w:t>
      </w:r>
      <w:r w:rsidR="006643F2"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>c)</w:t>
      </w:r>
      <w:proofErr w:type="gramEnd"/>
      <w:r w:rsidRPr="00971C06">
        <w:rPr>
          <w:rFonts w:ascii="Euclid" w:hAnsi="Euclid" w:cs="Times New Roman"/>
        </w:rPr>
        <w:t xml:space="preserve">  </w:t>
      </w:r>
      <w:r w:rsidRPr="00971C06">
        <w:rPr>
          <w:rFonts w:ascii="Euclid" w:hAnsi="Euclid" w:cs="Times New Roman"/>
          <w:position w:val="-12"/>
        </w:rPr>
        <w:object w:dxaOrig="960" w:dyaOrig="420" w14:anchorId="25ABA777">
          <v:shape id="_x0000_i1046" type="#_x0000_t75" style="width:48pt;height:21pt" o:ole="">
            <v:imagedata r:id="rId41" o:title=""/>
          </v:shape>
          <o:OLEObject Type="Embed" ProgID="Equation.3" ShapeID="_x0000_i1046" DrawAspect="Content" ObjectID="_1459662187" r:id="rId42"/>
        </w:object>
      </w:r>
      <w:r w:rsidR="003E7D05" w:rsidRPr="00971C06">
        <w:rPr>
          <w:rFonts w:ascii="Euclid" w:hAnsi="Euclid" w:cs="Times New Roman"/>
        </w:rPr>
        <w:t xml:space="preserve"> </w:t>
      </w:r>
      <w:r w:rsidR="003E7D05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="006643F2" w:rsidRPr="00971C06">
        <w:rPr>
          <w:rFonts w:ascii="Euclid" w:hAnsi="Euclid" w:cs="Times New Roman"/>
        </w:rPr>
        <w:t>d)  Both (b</w:t>
      </w:r>
      <w:r w:rsidR="002A6B39" w:rsidRPr="00971C06">
        <w:rPr>
          <w:rFonts w:ascii="Euclid" w:hAnsi="Euclid" w:cs="Times New Roman"/>
        </w:rPr>
        <w:t>) and (c</w:t>
      </w:r>
      <w:r w:rsidRPr="00971C06">
        <w:rPr>
          <w:rFonts w:ascii="Euclid" w:hAnsi="Euclid" w:cs="Times New Roman"/>
        </w:rPr>
        <w:t>)</w:t>
      </w:r>
      <w:r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ab/>
      </w:r>
      <w:r w:rsidR="003E7D05" w:rsidRPr="00971C06">
        <w:rPr>
          <w:rFonts w:ascii="Euclid" w:hAnsi="Euclid" w:cs="Times New Roman"/>
        </w:rPr>
        <w:tab/>
      </w:r>
      <w:r w:rsidRPr="00971C06">
        <w:rPr>
          <w:rFonts w:ascii="Euclid" w:hAnsi="Euclid" w:cs="Times New Roman"/>
        </w:rPr>
        <w:t>e)  NOTA</w:t>
      </w:r>
    </w:p>
    <w:p w14:paraId="3DBFA8D5" w14:textId="77777777" w:rsidR="002A6B39" w:rsidRPr="00971C06" w:rsidRDefault="002A6B39" w:rsidP="00657B3B">
      <w:pPr>
        <w:tabs>
          <w:tab w:val="left" w:pos="720"/>
        </w:tabs>
        <w:spacing w:line="360" w:lineRule="auto"/>
        <w:rPr>
          <w:rFonts w:ascii="Euclid" w:hAnsi="Euclid" w:cs="Times New Roman"/>
        </w:rPr>
      </w:pPr>
    </w:p>
    <w:p w14:paraId="59ACD463" w14:textId="01A2D2F1" w:rsidR="0083572A" w:rsidRPr="00971C06" w:rsidRDefault="0083572A" w:rsidP="00241B9D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>Find the</w:t>
      </w:r>
      <w:r w:rsidR="00024AA5" w:rsidRPr="00971C06">
        <w:rPr>
          <w:rFonts w:ascii="Euclid" w:hAnsi="Euclid" w:cs="Times New Roman"/>
        </w:rPr>
        <w:t xml:space="preserve"> constant term in the expansion </w:t>
      </w:r>
      <w:proofErr w:type="gramStart"/>
      <w:r w:rsidR="00024AA5" w:rsidRPr="00971C06">
        <w:rPr>
          <w:rFonts w:ascii="Euclid" w:hAnsi="Euclid" w:cs="Times New Roman"/>
        </w:rPr>
        <w:t>of</w:t>
      </w:r>
      <w:r w:rsidRPr="00971C06">
        <w:rPr>
          <w:rFonts w:ascii="Euclid" w:hAnsi="Euclid" w:cs="Times New Roman"/>
        </w:rPr>
        <w:t xml:space="preserve"> </w:t>
      </w:r>
      <w:proofErr w:type="gramEnd"/>
      <w:r w:rsidR="00295B4B">
        <w:rPr>
          <w:rFonts w:ascii="Euclid" w:hAnsi="Euclid" w:cs="Times New Roman"/>
          <w:position w:val="-16"/>
        </w:rPr>
        <w:pict w14:anchorId="38E7009B">
          <v:shape id="_x0000_i1047" type="#_x0000_t75" style="width:117pt;height:24.75pt">
            <v:imagedata r:id="rId43" o:title=""/>
          </v:shape>
        </w:pict>
      </w:r>
      <w:r w:rsidR="00371A7D" w:rsidRPr="00971C06">
        <w:rPr>
          <w:rFonts w:ascii="Euclid" w:hAnsi="Euclid" w:cs="Times New Roman"/>
        </w:rPr>
        <w:t>.</w:t>
      </w:r>
    </w:p>
    <w:p w14:paraId="399CC112" w14:textId="2C4708EA" w:rsidR="000A1405" w:rsidRPr="00971C06" w:rsidRDefault="000A1405" w:rsidP="000A1405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 w:rsidRPr="00971C06">
        <w:rPr>
          <w:rFonts w:ascii="Euclid" w:hAnsi="Euclid" w:cs="Times New Roman"/>
        </w:rPr>
        <w:tab/>
        <w:t xml:space="preserve">a)  </w:t>
      </w:r>
      <w:r w:rsidR="00675B85" w:rsidRPr="00971C06">
        <w:rPr>
          <w:rFonts w:ascii="Euclid" w:hAnsi="Euclid" w:cs="Times New Roman"/>
        </w:rPr>
        <w:t>495</w:t>
      </w:r>
      <w:r w:rsidR="00675B85" w:rsidRPr="00971C06">
        <w:rPr>
          <w:rFonts w:ascii="Euclid" w:hAnsi="Euclid" w:cs="Times New Roman"/>
        </w:rPr>
        <w:tab/>
      </w:r>
      <w:r w:rsidR="00295B4B">
        <w:rPr>
          <w:rFonts w:ascii="Euclid" w:hAnsi="Euclid" w:cs="Times New Roman"/>
        </w:rPr>
        <w:tab/>
      </w:r>
      <w:r w:rsidR="00675B85" w:rsidRPr="00971C06">
        <w:rPr>
          <w:rFonts w:ascii="Euclid" w:hAnsi="Euclid" w:cs="Times New Roman"/>
        </w:rPr>
        <w:t>b</w:t>
      </w:r>
      <w:proofErr w:type="gramStart"/>
      <w:r w:rsidR="00675B85" w:rsidRPr="00971C06">
        <w:rPr>
          <w:rFonts w:ascii="Euclid" w:hAnsi="Euclid" w:cs="Times New Roman"/>
        </w:rPr>
        <w:t>)  924</w:t>
      </w:r>
      <w:proofErr w:type="gramEnd"/>
      <w:r w:rsidR="00675B85" w:rsidRPr="00971C06">
        <w:rPr>
          <w:rFonts w:ascii="Euclid" w:hAnsi="Euclid" w:cs="Times New Roman"/>
        </w:rPr>
        <w:tab/>
      </w:r>
      <w:r w:rsidR="00295B4B">
        <w:rPr>
          <w:rFonts w:ascii="Euclid" w:hAnsi="Euclid" w:cs="Times New Roman"/>
        </w:rPr>
        <w:tab/>
      </w:r>
      <w:r w:rsidR="00675B85" w:rsidRPr="00971C06">
        <w:rPr>
          <w:rFonts w:ascii="Euclid" w:hAnsi="Euclid" w:cs="Times New Roman"/>
        </w:rPr>
        <w:t>c)  59136</w:t>
      </w:r>
      <w:r w:rsidR="00675B85" w:rsidRPr="00971C06">
        <w:rPr>
          <w:rFonts w:ascii="Euclid" w:hAnsi="Euclid" w:cs="Times New Roman"/>
        </w:rPr>
        <w:tab/>
        <w:t>d)  No such term exists</w:t>
      </w:r>
      <w:r w:rsidR="00675B85" w:rsidRPr="00971C06">
        <w:rPr>
          <w:rFonts w:ascii="Euclid" w:hAnsi="Euclid" w:cs="Times New Roman"/>
        </w:rPr>
        <w:tab/>
        <w:t>e)  NOTA</w:t>
      </w:r>
    </w:p>
    <w:p w14:paraId="5F12F7E8" w14:textId="5D715AFD" w:rsidR="00D05036" w:rsidRDefault="0020537C" w:rsidP="0020537C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>
        <w:rPr>
          <w:rFonts w:ascii="Euclid" w:hAnsi="Euclid" w:cs="Times New Roman"/>
        </w:rPr>
        <w:t xml:space="preserve">Simplify: </w:t>
      </w:r>
      <w:r w:rsidR="005A0A83" w:rsidRPr="005A0A83">
        <w:rPr>
          <w:rFonts w:ascii="Euclid" w:hAnsi="Euclid" w:cs="Times New Roman"/>
          <w:position w:val="-58"/>
        </w:rPr>
        <w:object w:dxaOrig="2400" w:dyaOrig="960" w14:anchorId="68389322">
          <v:shape id="_x0000_i1048" type="#_x0000_t75" style="width:120pt;height:48pt" o:ole="">
            <v:imagedata r:id="rId44" o:title=""/>
          </v:shape>
          <o:OLEObject Type="Embed" ProgID="Equation.3" ShapeID="_x0000_i1048" DrawAspect="Content" ObjectID="_1459662188" r:id="rId45"/>
        </w:object>
      </w:r>
      <w:r w:rsidR="005A0A83">
        <w:rPr>
          <w:rFonts w:ascii="Euclid" w:hAnsi="Euclid" w:cs="Times New Roman"/>
        </w:rPr>
        <w:t xml:space="preserve"> </w:t>
      </w:r>
    </w:p>
    <w:p w14:paraId="559CC66C" w14:textId="643AD960" w:rsidR="005A0A83" w:rsidRDefault="005A0A83" w:rsidP="005A0A83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>
        <w:rPr>
          <w:rFonts w:ascii="Euclid" w:hAnsi="Euclid" w:cs="Times New Roman"/>
        </w:rPr>
        <w:tab/>
      </w:r>
      <w:proofErr w:type="gramStart"/>
      <w:r>
        <w:rPr>
          <w:rFonts w:ascii="Euclid" w:hAnsi="Euclid" w:cs="Times New Roman"/>
        </w:rPr>
        <w:t xml:space="preserve">a)  </w:t>
      </w:r>
      <w:r w:rsidR="00C36C05" w:rsidRPr="00C36C05">
        <w:rPr>
          <w:rFonts w:ascii="Euclid" w:hAnsi="Euclid" w:cs="Times New Roman"/>
          <w:position w:val="-12"/>
        </w:rPr>
        <w:object w:dxaOrig="820" w:dyaOrig="340" w14:anchorId="49B1C854">
          <v:shape id="_x0000_i1049" type="#_x0000_t75" style="width:41.25pt;height:17.25pt" o:ole="">
            <v:imagedata r:id="rId46" o:title=""/>
          </v:shape>
          <o:OLEObject Type="Embed" ProgID="Equation.3" ShapeID="_x0000_i1049" DrawAspect="Content" ObjectID="_1459662189" r:id="rId47"/>
        </w:object>
      </w:r>
      <w:r w:rsidR="00C36C05">
        <w:rPr>
          <w:rFonts w:ascii="Euclid" w:hAnsi="Euclid" w:cs="Times New Roman"/>
        </w:rPr>
        <w:t xml:space="preserve"> </w:t>
      </w:r>
      <w:r w:rsidR="008C6DAC">
        <w:rPr>
          <w:rFonts w:ascii="Euclid" w:hAnsi="Euclid" w:cs="Times New Roman"/>
        </w:rPr>
        <w:tab/>
      </w:r>
      <w:r w:rsidR="00C36C05">
        <w:rPr>
          <w:rFonts w:ascii="Euclid" w:hAnsi="Euclid" w:cs="Times New Roman"/>
        </w:rPr>
        <w:t xml:space="preserve">b)  </w:t>
      </w:r>
      <w:r w:rsidR="0022527B" w:rsidRPr="0022527B">
        <w:rPr>
          <w:rFonts w:ascii="Euclid" w:hAnsi="Euclid" w:cs="Times New Roman"/>
          <w:position w:val="-10"/>
        </w:rPr>
        <w:object w:dxaOrig="680" w:dyaOrig="320" w14:anchorId="70B1BC64">
          <v:shape id="_x0000_i1050" type="#_x0000_t75" style="width:33.75pt;height:15.75pt" o:ole="">
            <v:imagedata r:id="rId48" o:title=""/>
          </v:shape>
          <o:OLEObject Type="Embed" ProgID="Equation.3" ShapeID="_x0000_i1050" DrawAspect="Content" ObjectID="_1459662190" r:id="rId49"/>
        </w:object>
      </w:r>
      <w:r w:rsidR="0022527B">
        <w:rPr>
          <w:rFonts w:ascii="Euclid" w:hAnsi="Euclid" w:cs="Times New Roman"/>
        </w:rPr>
        <w:t xml:space="preserve"> </w:t>
      </w:r>
      <w:r w:rsidR="0022527B">
        <w:rPr>
          <w:rFonts w:ascii="Euclid" w:hAnsi="Euclid" w:cs="Times New Roman"/>
        </w:rPr>
        <w:tab/>
        <w:t>c)</w:t>
      </w:r>
      <w:proofErr w:type="gramEnd"/>
      <w:r w:rsidR="0022527B">
        <w:rPr>
          <w:rFonts w:ascii="Euclid" w:hAnsi="Euclid" w:cs="Times New Roman"/>
        </w:rPr>
        <w:t xml:space="preserve">  </w:t>
      </w:r>
      <w:r w:rsidR="00A77EED" w:rsidRPr="00A77EED">
        <w:rPr>
          <w:rFonts w:ascii="Euclid" w:hAnsi="Euclid" w:cs="Times New Roman"/>
          <w:position w:val="-10"/>
        </w:rPr>
        <w:object w:dxaOrig="1740" w:dyaOrig="320" w14:anchorId="781BBBDC">
          <v:shape id="_x0000_i1051" type="#_x0000_t75" style="width:87pt;height:15.75pt" o:ole="">
            <v:imagedata r:id="rId50" o:title=""/>
          </v:shape>
          <o:OLEObject Type="Embed" ProgID="Equation.DSMT4" ShapeID="_x0000_i1051" DrawAspect="Content" ObjectID="_1459662191" r:id="rId51"/>
        </w:object>
      </w:r>
      <w:r w:rsidR="0051653F">
        <w:rPr>
          <w:rFonts w:ascii="Euclid" w:hAnsi="Euclid" w:cs="Times New Roman"/>
        </w:rPr>
        <w:t xml:space="preserve"> </w:t>
      </w:r>
      <w:r w:rsidR="0051653F">
        <w:rPr>
          <w:rFonts w:ascii="Euclid" w:hAnsi="Euclid" w:cs="Times New Roman"/>
        </w:rPr>
        <w:tab/>
        <w:t xml:space="preserve">d)  </w:t>
      </w:r>
      <w:r w:rsidR="008C6DAC" w:rsidRPr="008C6DAC">
        <w:rPr>
          <w:rFonts w:ascii="Euclid" w:hAnsi="Euclid" w:cs="Times New Roman"/>
          <w:position w:val="-6"/>
        </w:rPr>
        <w:object w:dxaOrig="780" w:dyaOrig="280" w14:anchorId="2B42FF7A">
          <v:shape id="_x0000_i1052" type="#_x0000_t75" style="width:39pt;height:14.25pt" o:ole="">
            <v:imagedata r:id="rId52" o:title=""/>
          </v:shape>
          <o:OLEObject Type="Embed" ProgID="Equation.3" ShapeID="_x0000_i1052" DrawAspect="Content" ObjectID="_1459662192" r:id="rId53"/>
        </w:object>
      </w:r>
      <w:r w:rsidR="008C6DAC">
        <w:rPr>
          <w:rFonts w:ascii="Euclid" w:hAnsi="Euclid" w:cs="Times New Roman"/>
        </w:rPr>
        <w:t xml:space="preserve"> </w:t>
      </w:r>
      <w:r w:rsidR="008C6DAC">
        <w:rPr>
          <w:rFonts w:ascii="Euclid" w:hAnsi="Euclid" w:cs="Times New Roman"/>
        </w:rPr>
        <w:tab/>
        <w:t>e)  NOTA</w:t>
      </w:r>
    </w:p>
    <w:p w14:paraId="6DB07B02" w14:textId="09DA1217" w:rsidR="00DB29CF" w:rsidRDefault="00436D91" w:rsidP="00436D91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ind w:left="360" w:hanging="360"/>
        <w:rPr>
          <w:rFonts w:ascii="Euclid" w:hAnsi="Euclid" w:cs="Times New Roman"/>
        </w:rPr>
      </w:pPr>
      <w:r>
        <w:rPr>
          <w:rFonts w:ascii="Euclid" w:hAnsi="Euclid" w:cs="Times New Roman"/>
        </w:rPr>
        <w:t xml:space="preserve">Simplify: </w:t>
      </w:r>
      <w:r w:rsidRPr="00436D91">
        <w:rPr>
          <w:rFonts w:ascii="Euclid" w:hAnsi="Euclid" w:cs="Times New Roman"/>
          <w:position w:val="-18"/>
        </w:rPr>
        <w:object w:dxaOrig="2620" w:dyaOrig="480" w14:anchorId="4B2C9EEF">
          <v:shape id="_x0000_i1053" type="#_x0000_t75" style="width:131.25pt;height:24pt" o:ole="">
            <v:imagedata r:id="rId54" o:title=""/>
          </v:shape>
          <o:OLEObject Type="Embed" ProgID="Equation.3" ShapeID="_x0000_i1053" DrawAspect="Content" ObjectID="_1459662193" r:id="rId55"/>
        </w:object>
      </w:r>
      <w:r>
        <w:rPr>
          <w:rFonts w:ascii="Euclid" w:hAnsi="Euclid" w:cs="Times New Roman"/>
        </w:rPr>
        <w:t xml:space="preserve"> </w:t>
      </w:r>
    </w:p>
    <w:p w14:paraId="573C52C6" w14:textId="398F7175" w:rsidR="00436D91" w:rsidRDefault="00436D91" w:rsidP="00436D91">
      <w:pPr>
        <w:tabs>
          <w:tab w:val="left" w:pos="720"/>
        </w:tabs>
        <w:spacing w:line="360" w:lineRule="auto"/>
        <w:rPr>
          <w:rFonts w:ascii="Euclid" w:hAnsi="Euclid" w:cs="Times New Roman"/>
        </w:rPr>
      </w:pPr>
      <w:r>
        <w:rPr>
          <w:rFonts w:ascii="Euclid" w:hAnsi="Euclid" w:cs="Times New Roman"/>
        </w:rPr>
        <w:tab/>
      </w:r>
      <w:proofErr w:type="gramStart"/>
      <w:r>
        <w:rPr>
          <w:rFonts w:ascii="Euclid" w:hAnsi="Euclid" w:cs="Times New Roman"/>
        </w:rPr>
        <w:t xml:space="preserve">a)  </w:t>
      </w:r>
      <w:r w:rsidR="00034FF6" w:rsidRPr="00034FF6">
        <w:rPr>
          <w:rFonts w:ascii="Euclid" w:hAnsi="Euclid" w:cs="Times New Roman"/>
          <w:position w:val="-6"/>
        </w:rPr>
        <w:object w:dxaOrig="980" w:dyaOrig="340" w14:anchorId="5414261D">
          <v:shape id="_x0000_i1054" type="#_x0000_t75" style="width:48.75pt;height:17.25pt" o:ole="">
            <v:imagedata r:id="rId56" o:title=""/>
          </v:shape>
          <o:OLEObject Type="Embed" ProgID="Equation.3" ShapeID="_x0000_i1054" DrawAspect="Content" ObjectID="_1459662194" r:id="rId57"/>
        </w:object>
      </w:r>
      <w:r w:rsidR="00034FF6">
        <w:rPr>
          <w:rFonts w:ascii="Euclid" w:hAnsi="Euclid" w:cs="Times New Roman"/>
        </w:rPr>
        <w:t xml:space="preserve"> </w:t>
      </w:r>
      <w:r w:rsidR="00034FF6">
        <w:rPr>
          <w:rFonts w:ascii="Euclid" w:hAnsi="Euclid" w:cs="Times New Roman"/>
        </w:rPr>
        <w:tab/>
      </w:r>
      <w:r w:rsidR="00034FF6">
        <w:rPr>
          <w:rFonts w:ascii="Euclid" w:hAnsi="Euclid" w:cs="Times New Roman"/>
        </w:rPr>
        <w:tab/>
        <w:t xml:space="preserve">b)  </w:t>
      </w:r>
      <w:r w:rsidR="006E5665" w:rsidRPr="006E5665">
        <w:rPr>
          <w:rFonts w:ascii="Euclid" w:hAnsi="Euclid" w:cs="Times New Roman"/>
          <w:position w:val="-4"/>
        </w:rPr>
        <w:object w:dxaOrig="800" w:dyaOrig="240" w14:anchorId="568EC5CB">
          <v:shape id="_x0000_i1055" type="#_x0000_t75" style="width:39.75pt;height:12pt" o:ole="">
            <v:imagedata r:id="rId58" o:title=""/>
          </v:shape>
          <o:OLEObject Type="Embed" ProgID="Equation.DSMT4" ShapeID="_x0000_i1055" DrawAspect="Content" ObjectID="_1459662195" r:id="rId59"/>
        </w:object>
      </w:r>
      <w:r w:rsidR="00CB5FA0">
        <w:rPr>
          <w:rFonts w:ascii="Euclid" w:hAnsi="Euclid" w:cs="Times New Roman"/>
        </w:rPr>
        <w:t xml:space="preserve"> </w:t>
      </w:r>
      <w:r w:rsidR="00CB5FA0">
        <w:rPr>
          <w:rFonts w:ascii="Euclid" w:hAnsi="Euclid" w:cs="Times New Roman"/>
        </w:rPr>
        <w:tab/>
        <w:t>c)</w:t>
      </w:r>
      <w:proofErr w:type="gramEnd"/>
      <w:r w:rsidR="00CB5FA0">
        <w:rPr>
          <w:rFonts w:ascii="Euclid" w:hAnsi="Euclid" w:cs="Times New Roman"/>
        </w:rPr>
        <w:t xml:space="preserve">  </w:t>
      </w:r>
      <w:r w:rsidR="006E5665" w:rsidRPr="006E5665">
        <w:rPr>
          <w:rFonts w:ascii="Euclid" w:hAnsi="Euclid" w:cs="Times New Roman"/>
          <w:position w:val="-4"/>
        </w:rPr>
        <w:object w:dxaOrig="780" w:dyaOrig="240" w14:anchorId="175EF1D6">
          <v:shape id="_x0000_i1056" type="#_x0000_t75" style="width:39pt;height:12pt" o:ole="">
            <v:imagedata r:id="rId60" o:title=""/>
          </v:shape>
          <o:OLEObject Type="Embed" ProgID="Equation.DSMT4" ShapeID="_x0000_i1056" DrawAspect="Content" ObjectID="_1459662196" r:id="rId61"/>
        </w:object>
      </w:r>
      <w:r w:rsidR="00CB5FA0">
        <w:rPr>
          <w:rFonts w:ascii="Euclid" w:hAnsi="Euclid" w:cs="Times New Roman"/>
        </w:rPr>
        <w:t xml:space="preserve"> </w:t>
      </w:r>
      <w:r w:rsidR="00CB5FA0">
        <w:rPr>
          <w:rFonts w:ascii="Euclid" w:hAnsi="Euclid" w:cs="Times New Roman"/>
        </w:rPr>
        <w:tab/>
        <w:t xml:space="preserve">d)  </w:t>
      </w:r>
      <w:r w:rsidR="00716DAA" w:rsidRPr="00716DAA">
        <w:rPr>
          <w:rFonts w:ascii="Euclid" w:hAnsi="Euclid" w:cs="Times New Roman"/>
          <w:position w:val="-6"/>
        </w:rPr>
        <w:object w:dxaOrig="1080" w:dyaOrig="380" w14:anchorId="599118D9">
          <v:shape id="_x0000_i1057" type="#_x0000_t75" style="width:54pt;height:18.75pt" o:ole="">
            <v:imagedata r:id="rId62" o:title=""/>
          </v:shape>
          <o:OLEObject Type="Embed" ProgID="Equation.3" ShapeID="_x0000_i1057" DrawAspect="Content" ObjectID="_1459662197" r:id="rId63"/>
        </w:object>
      </w:r>
      <w:r w:rsidR="00716DAA">
        <w:rPr>
          <w:rFonts w:ascii="Euclid" w:hAnsi="Euclid" w:cs="Times New Roman"/>
        </w:rPr>
        <w:t xml:space="preserve"> </w:t>
      </w:r>
      <w:r w:rsidR="00716DAA">
        <w:rPr>
          <w:rFonts w:ascii="Euclid" w:hAnsi="Euclid" w:cs="Times New Roman"/>
        </w:rPr>
        <w:tab/>
        <w:t>e)  NOTA</w:t>
      </w:r>
    </w:p>
    <w:p w14:paraId="2A3D1B91" w14:textId="77777777" w:rsidR="00436D91" w:rsidRPr="00436D91" w:rsidRDefault="00436D91" w:rsidP="00436D91">
      <w:pPr>
        <w:tabs>
          <w:tab w:val="left" w:pos="720"/>
        </w:tabs>
        <w:spacing w:line="360" w:lineRule="auto"/>
        <w:rPr>
          <w:rFonts w:ascii="Euclid" w:hAnsi="Euclid" w:cs="Times New Roman"/>
        </w:rPr>
      </w:pPr>
    </w:p>
    <w:p w14:paraId="16F2CD41" w14:textId="1809B42A" w:rsidR="00904689" w:rsidRPr="00971C06" w:rsidRDefault="00DB2F10" w:rsidP="00904689">
      <w:pPr>
        <w:pStyle w:val="MTDisplayEquation"/>
        <w:tabs>
          <w:tab w:val="left" w:pos="720"/>
        </w:tabs>
        <w:ind w:left="360" w:hanging="360"/>
      </w:pPr>
      <w:proofErr w:type="gramStart"/>
      <w:r w:rsidRPr="00971C06">
        <w:lastRenderedPageBreak/>
        <w:t xml:space="preserve">If </w:t>
      </w:r>
      <w:proofErr w:type="gramEnd"/>
      <w:r w:rsidR="00295B4B">
        <w:rPr>
          <w:position w:val="-10"/>
        </w:rPr>
        <w:pict w14:anchorId="2AFCDEA3">
          <v:shape id="_x0000_i1058" type="#_x0000_t75" style="width:68.25pt;height:15.75pt">
            <v:imagedata r:id="rId64" o:title=""/>
          </v:shape>
        </w:pict>
      </w:r>
      <w:r w:rsidR="00F673A4" w:rsidRPr="00971C06">
        <w:t xml:space="preserve">, then which of the following is equivalent to </w:t>
      </w:r>
      <w:r w:rsidR="00295B4B">
        <w:rPr>
          <w:position w:val="-10"/>
        </w:rPr>
        <w:pict w14:anchorId="41F5E782">
          <v:shape id="_x0000_i1059" type="#_x0000_t75" style="width:81pt;height:20.25pt">
            <v:imagedata r:id="rId65" o:title=""/>
          </v:shape>
        </w:pict>
      </w:r>
      <w:r w:rsidR="00F673A4" w:rsidRPr="00971C06">
        <w:t>?</w:t>
      </w:r>
    </w:p>
    <w:p w14:paraId="47515B77" w14:textId="414A0B2F" w:rsidR="00904689" w:rsidRPr="00971C06" w:rsidRDefault="00904689" w:rsidP="00904689">
      <w:pPr>
        <w:ind w:left="720"/>
        <w:rPr>
          <w:rFonts w:ascii="Euclid" w:hAnsi="Euclid"/>
        </w:rPr>
      </w:pPr>
      <w:proofErr w:type="gramStart"/>
      <w:r w:rsidRPr="00971C06">
        <w:rPr>
          <w:rFonts w:ascii="Euclid" w:hAnsi="Euclid"/>
        </w:rPr>
        <w:t xml:space="preserve">a)  </w:t>
      </w:r>
      <w:r w:rsidR="0008582B" w:rsidRPr="00971C06">
        <w:rPr>
          <w:rFonts w:ascii="Euclid" w:hAnsi="Euclid"/>
          <w:position w:val="-6"/>
        </w:rPr>
        <w:object w:dxaOrig="520" w:dyaOrig="280" w14:anchorId="2A853426">
          <v:shape id="_x0000_i1060" type="#_x0000_t75" style="width:26.25pt;height:14.25pt" o:ole="">
            <v:imagedata r:id="rId66" o:title=""/>
          </v:shape>
          <o:OLEObject Type="Embed" ProgID="Equation.3" ShapeID="_x0000_i1060" DrawAspect="Content" ObjectID="_1459662198" r:id="rId67"/>
        </w:object>
      </w:r>
      <w:r w:rsidR="0008582B" w:rsidRPr="00971C06">
        <w:rPr>
          <w:rFonts w:ascii="Euclid" w:hAnsi="Euclid"/>
        </w:rPr>
        <w:t xml:space="preserve"> </w:t>
      </w:r>
      <w:r w:rsidR="0008582B" w:rsidRPr="00971C06">
        <w:rPr>
          <w:rFonts w:ascii="Euclid" w:hAnsi="Euclid"/>
        </w:rPr>
        <w:tab/>
        <w:t xml:space="preserve">b)  </w:t>
      </w:r>
      <w:r w:rsidR="002B4AC2" w:rsidRPr="00971C06">
        <w:rPr>
          <w:rFonts w:ascii="Euclid" w:hAnsi="Euclid"/>
          <w:position w:val="-6"/>
        </w:rPr>
        <w:object w:dxaOrig="300" w:dyaOrig="280" w14:anchorId="406EAC42">
          <v:shape id="_x0000_i1061" type="#_x0000_t75" style="width:15pt;height:14.25pt" o:ole="">
            <v:imagedata r:id="rId68" o:title=""/>
          </v:shape>
          <o:OLEObject Type="Embed" ProgID="Equation.3" ShapeID="_x0000_i1061" DrawAspect="Content" ObjectID="_1459662199" r:id="rId69"/>
        </w:object>
      </w:r>
      <w:r w:rsidR="002B4AC2" w:rsidRPr="00971C06">
        <w:rPr>
          <w:rFonts w:ascii="Euclid" w:hAnsi="Euclid"/>
        </w:rPr>
        <w:t xml:space="preserve"> </w:t>
      </w:r>
      <w:r w:rsidR="002B4AC2" w:rsidRPr="00971C06">
        <w:rPr>
          <w:rFonts w:ascii="Euclid" w:hAnsi="Euclid"/>
        </w:rPr>
        <w:tab/>
      </w:r>
      <w:r w:rsidR="00295B4B">
        <w:rPr>
          <w:rFonts w:ascii="Euclid" w:hAnsi="Euclid"/>
        </w:rPr>
        <w:tab/>
      </w:r>
      <w:r w:rsidR="002B4AC2" w:rsidRPr="00971C06">
        <w:rPr>
          <w:rFonts w:ascii="Euclid" w:hAnsi="Euclid"/>
        </w:rPr>
        <w:t>c)</w:t>
      </w:r>
      <w:proofErr w:type="gramEnd"/>
      <w:r w:rsidR="002B4AC2" w:rsidRPr="00971C06">
        <w:rPr>
          <w:rFonts w:ascii="Euclid" w:hAnsi="Euclid"/>
        </w:rPr>
        <w:t xml:space="preserve">  </w:t>
      </w:r>
      <w:r w:rsidR="002B4AC2" w:rsidRPr="00971C06">
        <w:rPr>
          <w:rFonts w:ascii="Euclid" w:hAnsi="Euclid"/>
          <w:position w:val="-10"/>
        </w:rPr>
        <w:object w:dxaOrig="900" w:dyaOrig="320" w14:anchorId="07371FEA">
          <v:shape id="_x0000_i1062" type="#_x0000_t75" style="width:45pt;height:15.75pt" o:ole="">
            <v:imagedata r:id="rId70" o:title=""/>
          </v:shape>
          <o:OLEObject Type="Embed" ProgID="Equation.3" ShapeID="_x0000_i1062" DrawAspect="Content" ObjectID="_1459662200" r:id="rId71"/>
        </w:object>
      </w:r>
      <w:r w:rsidR="002B4AC2" w:rsidRPr="00971C06">
        <w:rPr>
          <w:rFonts w:ascii="Euclid" w:hAnsi="Euclid"/>
        </w:rPr>
        <w:tab/>
      </w:r>
      <w:r w:rsidR="002B4AC2" w:rsidRPr="00971C06">
        <w:rPr>
          <w:rFonts w:ascii="Euclid" w:hAnsi="Euclid"/>
        </w:rPr>
        <w:tab/>
        <w:t xml:space="preserve">d)  </w:t>
      </w:r>
      <w:r w:rsidR="00A36EA5" w:rsidRPr="00971C06">
        <w:rPr>
          <w:rFonts w:ascii="Euclid" w:hAnsi="Euclid"/>
          <w:position w:val="-12"/>
        </w:rPr>
        <w:object w:dxaOrig="1040" w:dyaOrig="340" w14:anchorId="783C3CE0">
          <v:shape id="_x0000_i1063" type="#_x0000_t75" style="width:51.75pt;height:17.25pt" o:ole="">
            <v:imagedata r:id="rId72" o:title=""/>
          </v:shape>
          <o:OLEObject Type="Embed" ProgID="Equation.3" ShapeID="_x0000_i1063" DrawAspect="Content" ObjectID="_1459662201" r:id="rId73"/>
        </w:object>
      </w:r>
      <w:r w:rsidR="00A36EA5" w:rsidRPr="00971C06">
        <w:rPr>
          <w:rFonts w:ascii="Euclid" w:hAnsi="Euclid"/>
        </w:rPr>
        <w:t xml:space="preserve"> </w:t>
      </w:r>
      <w:r w:rsidR="00A36EA5" w:rsidRPr="00971C06">
        <w:rPr>
          <w:rFonts w:ascii="Euclid" w:hAnsi="Euclid"/>
        </w:rPr>
        <w:tab/>
      </w:r>
      <w:r w:rsidR="00295B4B">
        <w:rPr>
          <w:rFonts w:ascii="Euclid" w:hAnsi="Euclid"/>
        </w:rPr>
        <w:tab/>
      </w:r>
      <w:r w:rsidR="00A36EA5" w:rsidRPr="00971C06">
        <w:rPr>
          <w:rFonts w:ascii="Euclid" w:hAnsi="Euclid"/>
        </w:rPr>
        <w:t>e)  NOTA</w:t>
      </w:r>
    </w:p>
    <w:p w14:paraId="172EC484" w14:textId="77777777" w:rsidR="00904689" w:rsidRPr="00971C06" w:rsidRDefault="00904689" w:rsidP="00904689">
      <w:pPr>
        <w:rPr>
          <w:rFonts w:ascii="Euclid" w:hAnsi="Euclid"/>
        </w:rPr>
      </w:pPr>
    </w:p>
    <w:p w14:paraId="09DDC218" w14:textId="491E925B" w:rsidR="00F673A4" w:rsidRPr="00971C06" w:rsidRDefault="00F673A4" w:rsidP="00241B9D">
      <w:pPr>
        <w:pStyle w:val="MTDisplayEquation"/>
        <w:tabs>
          <w:tab w:val="left" w:pos="720"/>
        </w:tabs>
        <w:ind w:left="360" w:hanging="360"/>
      </w:pPr>
      <w:r w:rsidRPr="00971C06">
        <w:t xml:space="preserve">Which of the following is equivalent to </w:t>
      </w:r>
      <w:r w:rsidR="00295B4B">
        <w:rPr>
          <w:position w:val="-28"/>
        </w:rPr>
        <w:pict w14:anchorId="11BF4D55">
          <v:shape id="_x0000_i1064" type="#_x0000_t75" style="width:53.25pt;height:33.75pt">
            <v:imagedata r:id="rId74" o:title=""/>
          </v:shape>
        </w:pict>
      </w:r>
      <w:r w:rsidRPr="00971C06">
        <w:t xml:space="preserve"> in terms o</w:t>
      </w:r>
      <w:r w:rsidR="00E76E6C" w:rsidRPr="00971C06">
        <w:t xml:space="preserve">f </w:t>
      </w:r>
      <w:r w:rsidR="00E76E6C" w:rsidRPr="00971C06">
        <w:rPr>
          <w:position w:val="-6"/>
        </w:rPr>
        <w:object w:dxaOrig="200" w:dyaOrig="220" w14:anchorId="40696FC5">
          <v:shape id="_x0000_i1065" type="#_x0000_t75" style="width:9.75pt;height:11.25pt" o:ole="">
            <v:imagedata r:id="rId75" o:title=""/>
          </v:shape>
          <o:OLEObject Type="Embed" ProgID="Equation.3" ShapeID="_x0000_i1065" DrawAspect="Content" ObjectID="_1459662202" r:id="rId76"/>
        </w:object>
      </w:r>
      <w:r w:rsidR="00E76E6C" w:rsidRPr="00971C06">
        <w:t xml:space="preserve"> where </w:t>
      </w:r>
      <w:r w:rsidR="00E76E6C" w:rsidRPr="00971C06">
        <w:rPr>
          <w:position w:val="-6"/>
        </w:rPr>
        <w:object w:dxaOrig="200" w:dyaOrig="220" w14:anchorId="574039CF">
          <v:shape id="_x0000_i1066" type="#_x0000_t75" style="width:9.75pt;height:11.25pt" o:ole="">
            <v:imagedata r:id="rId75" o:title=""/>
          </v:shape>
          <o:OLEObject Type="Embed" ProgID="Equation.3" ShapeID="_x0000_i1066" DrawAspect="Content" ObjectID="_1459662203" r:id="rId77"/>
        </w:object>
      </w:r>
      <w:r w:rsidR="00E76E6C" w:rsidRPr="00971C06">
        <w:t xml:space="preserve"> is an integer greater than or equal to 2</w:t>
      </w:r>
      <w:r w:rsidRPr="00971C06">
        <w:t>?</w:t>
      </w:r>
    </w:p>
    <w:p w14:paraId="3EDD3DC1" w14:textId="611B87AE" w:rsidR="002E7A15" w:rsidRPr="00971C06" w:rsidRDefault="002E7A15" w:rsidP="002E7A15">
      <w:pPr>
        <w:ind w:left="720"/>
        <w:rPr>
          <w:rFonts w:ascii="Euclid" w:hAnsi="Euclid"/>
        </w:rPr>
      </w:pPr>
      <w:r w:rsidRPr="00971C06">
        <w:rPr>
          <w:rFonts w:ascii="Euclid" w:hAnsi="Euclid"/>
        </w:rPr>
        <w:t xml:space="preserve">a)  </w:t>
      </w:r>
      <w:r w:rsidR="00636C13" w:rsidRPr="00971C06">
        <w:rPr>
          <w:rFonts w:ascii="Euclid" w:hAnsi="Euclid"/>
        </w:rPr>
        <w:t>0</w:t>
      </w:r>
      <w:r w:rsidR="00636C13" w:rsidRPr="00971C06">
        <w:rPr>
          <w:rFonts w:ascii="Euclid" w:hAnsi="Euclid"/>
        </w:rPr>
        <w:tab/>
      </w:r>
      <w:r w:rsidR="00636C13" w:rsidRPr="00971C06">
        <w:rPr>
          <w:rFonts w:ascii="Euclid" w:hAnsi="Euclid"/>
        </w:rPr>
        <w:tab/>
        <w:t xml:space="preserve">b)  </w:t>
      </w:r>
      <w:r w:rsidR="004C0D43" w:rsidRPr="00971C06">
        <w:rPr>
          <w:rFonts w:ascii="Euclid" w:hAnsi="Euclid"/>
          <w:position w:val="-24"/>
        </w:rPr>
        <w:object w:dxaOrig="240" w:dyaOrig="620" w14:anchorId="671CAA24">
          <v:shape id="_x0000_i1067" type="#_x0000_t75" style="width:12pt;height:30.75pt" o:ole="">
            <v:imagedata r:id="rId78" o:title=""/>
          </v:shape>
          <o:OLEObject Type="Embed" ProgID="Equation.3" ShapeID="_x0000_i1067" DrawAspect="Content" ObjectID="_1459662204" r:id="rId79"/>
        </w:object>
      </w:r>
      <w:r w:rsidR="004C0D43" w:rsidRPr="00971C06">
        <w:rPr>
          <w:rFonts w:ascii="Euclid" w:hAnsi="Euclid"/>
        </w:rPr>
        <w:t xml:space="preserve"> </w:t>
      </w:r>
      <w:r w:rsidR="004C0D43" w:rsidRPr="00971C06">
        <w:rPr>
          <w:rFonts w:ascii="Euclid" w:hAnsi="Euclid"/>
        </w:rPr>
        <w:tab/>
      </w:r>
      <w:r w:rsidR="004C0D43" w:rsidRPr="00971C06">
        <w:rPr>
          <w:rFonts w:ascii="Euclid" w:hAnsi="Euclid"/>
        </w:rPr>
        <w:tab/>
        <w:t xml:space="preserve">c)  </w:t>
      </w:r>
      <w:r w:rsidR="004C0D43" w:rsidRPr="00971C06">
        <w:rPr>
          <w:rFonts w:ascii="Euclid" w:hAnsi="Euclid"/>
          <w:position w:val="-24"/>
        </w:rPr>
        <w:object w:dxaOrig="540" w:dyaOrig="620" w14:anchorId="14208BEC">
          <v:shape id="_x0000_i1068" type="#_x0000_t75" style="width:27pt;height:30.75pt" o:ole="">
            <v:imagedata r:id="rId80" o:title=""/>
          </v:shape>
          <o:OLEObject Type="Embed" ProgID="Equation.3" ShapeID="_x0000_i1068" DrawAspect="Content" ObjectID="_1459662205" r:id="rId81"/>
        </w:object>
      </w:r>
      <w:r w:rsidR="004C0D43" w:rsidRPr="00971C06">
        <w:rPr>
          <w:rFonts w:ascii="Euclid" w:hAnsi="Euclid"/>
        </w:rPr>
        <w:t xml:space="preserve"> </w:t>
      </w:r>
      <w:r w:rsidR="004C0D43" w:rsidRPr="00971C06">
        <w:rPr>
          <w:rFonts w:ascii="Euclid" w:hAnsi="Euclid"/>
        </w:rPr>
        <w:tab/>
        <w:t>d</w:t>
      </w:r>
      <w:proofErr w:type="gramStart"/>
      <w:r w:rsidR="004C0D43" w:rsidRPr="00971C06">
        <w:rPr>
          <w:rFonts w:ascii="Euclid" w:hAnsi="Euclid"/>
        </w:rPr>
        <w:t xml:space="preserve">)  </w:t>
      </w:r>
      <w:r w:rsidR="00D87204" w:rsidRPr="00971C06">
        <w:rPr>
          <w:rFonts w:ascii="Euclid" w:hAnsi="Euclid"/>
        </w:rPr>
        <w:t>1</w:t>
      </w:r>
      <w:proofErr w:type="gramEnd"/>
      <w:r w:rsidR="00D87204" w:rsidRPr="00971C06">
        <w:rPr>
          <w:rFonts w:ascii="Euclid" w:hAnsi="Euclid"/>
        </w:rPr>
        <w:tab/>
      </w:r>
      <w:r w:rsidR="00D87204" w:rsidRPr="00971C06">
        <w:rPr>
          <w:rFonts w:ascii="Euclid" w:hAnsi="Euclid"/>
        </w:rPr>
        <w:tab/>
        <w:t>e)  NOTA</w:t>
      </w:r>
    </w:p>
    <w:p w14:paraId="4896F6BF" w14:textId="77777777" w:rsidR="002E7A15" w:rsidRPr="00971C06" w:rsidRDefault="002E7A15" w:rsidP="002E7A15">
      <w:pPr>
        <w:rPr>
          <w:rFonts w:ascii="Euclid" w:hAnsi="Euclid"/>
        </w:rPr>
      </w:pPr>
    </w:p>
    <w:p w14:paraId="0D943336" w14:textId="77777777" w:rsidR="00916C45" w:rsidRPr="00971C06" w:rsidRDefault="00916C45" w:rsidP="00241B9D">
      <w:pPr>
        <w:pStyle w:val="MTDisplayEquation"/>
        <w:tabs>
          <w:tab w:val="left" w:pos="720"/>
        </w:tabs>
        <w:ind w:left="360" w:hanging="360"/>
      </w:pPr>
      <w:proofErr w:type="gramStart"/>
      <w:r w:rsidRPr="00971C06">
        <w:t xml:space="preserve">If </w:t>
      </w:r>
      <w:proofErr w:type="gramEnd"/>
      <w:r w:rsidR="00295B4B">
        <w:rPr>
          <w:position w:val="-30"/>
        </w:rPr>
        <w:pict w14:anchorId="2C564576">
          <v:shape id="_x0000_i1069" type="#_x0000_t75" style="width:78.75pt;height:36.75pt">
            <v:imagedata r:id="rId82" o:title=""/>
          </v:shape>
        </w:pict>
      </w:r>
      <w:r w:rsidRPr="00971C06">
        <w:t xml:space="preserve">, find </w:t>
      </w:r>
      <w:r w:rsidR="00295B4B">
        <w:rPr>
          <w:position w:val="-4"/>
        </w:rPr>
        <w:pict w14:anchorId="79332F2C">
          <v:shape id="_x0000_i1070" type="#_x0000_t75" style="width:9.75pt;height:9.75pt">
            <v:imagedata r:id="rId83" o:title=""/>
          </v:shape>
        </w:pict>
      </w:r>
      <w:r w:rsidRPr="00971C06">
        <w:t>.</w:t>
      </w:r>
    </w:p>
    <w:p w14:paraId="57284A58" w14:textId="7FE50903" w:rsidR="00971C06" w:rsidRPr="00971C06" w:rsidRDefault="00971C06" w:rsidP="00971C06">
      <w:pPr>
        <w:ind w:left="720"/>
        <w:rPr>
          <w:rFonts w:ascii="Euclid" w:hAnsi="Euclid"/>
        </w:rPr>
      </w:pPr>
      <w:proofErr w:type="gramStart"/>
      <w:r>
        <w:rPr>
          <w:rFonts w:ascii="Euclid" w:hAnsi="Euclid"/>
        </w:rPr>
        <w:t xml:space="preserve">a)  </w:t>
      </w:r>
      <w:r w:rsidR="00237680" w:rsidRPr="00A2743E">
        <w:rPr>
          <w:rFonts w:ascii="Euclid" w:hAnsi="Euclid"/>
          <w:position w:val="-28"/>
        </w:rPr>
        <w:object w:dxaOrig="1060" w:dyaOrig="680" w14:anchorId="279C5101">
          <v:shape id="_x0000_i1071" type="#_x0000_t75" style="width:53.25pt;height:33.75pt" o:ole="">
            <v:imagedata r:id="rId84" o:title=""/>
          </v:shape>
          <o:OLEObject Type="Embed" ProgID="Equation.3" ShapeID="_x0000_i1071" DrawAspect="Content" ObjectID="_1459662206" r:id="rId85"/>
        </w:object>
      </w:r>
      <w:r w:rsidR="00A2743E">
        <w:rPr>
          <w:rFonts w:ascii="Euclid" w:hAnsi="Euclid"/>
        </w:rPr>
        <w:t xml:space="preserve"> </w:t>
      </w:r>
      <w:r w:rsidR="00A2743E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A2743E">
        <w:rPr>
          <w:rFonts w:ascii="Euclid" w:hAnsi="Euclid"/>
        </w:rPr>
        <w:t xml:space="preserve">b)  </w:t>
      </w:r>
      <w:r w:rsidRPr="00971C06">
        <w:rPr>
          <w:rFonts w:ascii="Euclid" w:hAnsi="Euclid"/>
          <w:position w:val="-28"/>
        </w:rPr>
        <w:object w:dxaOrig="1000" w:dyaOrig="680" w14:anchorId="34C80F89">
          <v:shape id="_x0000_i1072" type="#_x0000_t75" style="width:50.25pt;height:33.75pt" o:ole="">
            <v:imagedata r:id="rId86" o:title=""/>
          </v:shape>
          <o:OLEObject Type="Embed" ProgID="Equation.3" ShapeID="_x0000_i1072" DrawAspect="Content" ObjectID="_1459662207" r:id="rId87"/>
        </w:object>
      </w:r>
      <w:r w:rsidR="00A2743E">
        <w:rPr>
          <w:rFonts w:ascii="Euclid" w:hAnsi="Euclid"/>
        </w:rPr>
        <w:t xml:space="preserve"> </w:t>
      </w:r>
      <w:r w:rsidR="00A2743E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A2743E">
        <w:rPr>
          <w:rFonts w:ascii="Euclid" w:hAnsi="Euclid"/>
        </w:rPr>
        <w:t>c</w:t>
      </w:r>
      <w:r>
        <w:rPr>
          <w:rFonts w:ascii="Euclid" w:hAnsi="Euclid"/>
        </w:rPr>
        <w:t>)</w:t>
      </w:r>
      <w:proofErr w:type="gramEnd"/>
      <w:r>
        <w:rPr>
          <w:rFonts w:ascii="Euclid" w:hAnsi="Euclid"/>
        </w:rPr>
        <w:t xml:space="preserve">  </w:t>
      </w:r>
      <w:r w:rsidR="00B011DD" w:rsidRPr="00B011DD">
        <w:rPr>
          <w:rFonts w:ascii="Euclid" w:hAnsi="Euclid"/>
          <w:position w:val="-28"/>
        </w:rPr>
        <w:object w:dxaOrig="900" w:dyaOrig="680" w14:anchorId="0DC772E8">
          <v:shape id="_x0000_i1073" type="#_x0000_t75" style="width:45pt;height:33.75pt" o:ole="">
            <v:imagedata r:id="rId88" o:title=""/>
          </v:shape>
          <o:OLEObject Type="Embed" ProgID="Equation.3" ShapeID="_x0000_i1073" DrawAspect="Content" ObjectID="_1459662208" r:id="rId89"/>
        </w:object>
      </w:r>
      <w:r w:rsidR="00A2743E">
        <w:rPr>
          <w:rFonts w:ascii="Euclid" w:hAnsi="Euclid"/>
        </w:rPr>
        <w:tab/>
      </w:r>
      <w:r w:rsidR="00A2743E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A2743E">
        <w:rPr>
          <w:rFonts w:ascii="Euclid" w:hAnsi="Euclid"/>
        </w:rPr>
        <w:t xml:space="preserve">d)  </w:t>
      </w:r>
      <w:r w:rsidR="00B25F14" w:rsidRPr="00B25F14">
        <w:rPr>
          <w:rFonts w:ascii="Euclid" w:hAnsi="Euclid"/>
          <w:position w:val="-12"/>
        </w:rPr>
        <w:object w:dxaOrig="780" w:dyaOrig="340" w14:anchorId="48B339B7">
          <v:shape id="_x0000_i1074" type="#_x0000_t75" style="width:39pt;height:17.25pt" o:ole="">
            <v:imagedata r:id="rId90" o:title=""/>
          </v:shape>
          <o:OLEObject Type="Embed" ProgID="Equation.3" ShapeID="_x0000_i1074" DrawAspect="Content" ObjectID="_1459662209" r:id="rId91"/>
        </w:object>
      </w:r>
      <w:r w:rsidR="00B25F14">
        <w:rPr>
          <w:rFonts w:ascii="Euclid" w:hAnsi="Euclid"/>
        </w:rPr>
        <w:t xml:space="preserve"> </w:t>
      </w:r>
      <w:r w:rsidR="00B25F14">
        <w:rPr>
          <w:rFonts w:ascii="Euclid" w:hAnsi="Euclid"/>
        </w:rPr>
        <w:tab/>
      </w:r>
      <w:r w:rsidR="00B25F14">
        <w:rPr>
          <w:rFonts w:ascii="Euclid" w:hAnsi="Euclid"/>
        </w:rPr>
        <w:tab/>
      </w:r>
      <w:r w:rsidR="00B25F14">
        <w:rPr>
          <w:rFonts w:ascii="Euclid" w:hAnsi="Euclid"/>
        </w:rPr>
        <w:tab/>
        <w:t>e)  NOTA</w:t>
      </w:r>
    </w:p>
    <w:p w14:paraId="1EA5BBF4" w14:textId="77777777" w:rsidR="00971C06" w:rsidRPr="00971C06" w:rsidRDefault="00971C06" w:rsidP="00971C06">
      <w:pPr>
        <w:rPr>
          <w:rFonts w:ascii="Euclid" w:hAnsi="Euclid"/>
        </w:rPr>
      </w:pPr>
    </w:p>
    <w:p w14:paraId="21D163FB" w14:textId="0EC3021E" w:rsidR="00DA0FE1" w:rsidRPr="003E0979" w:rsidRDefault="00397689" w:rsidP="00241B9D">
      <w:pPr>
        <w:pStyle w:val="MTDisplayEquation"/>
        <w:tabs>
          <w:tab w:val="left" w:pos="720"/>
        </w:tabs>
        <w:ind w:left="360" w:hanging="360"/>
      </w:pPr>
      <w:proofErr w:type="gramStart"/>
      <w:r w:rsidRPr="003E0979">
        <w:t xml:space="preserve">Find </w:t>
      </w:r>
      <w:proofErr w:type="gramEnd"/>
      <w:r w:rsidR="00295B4B">
        <w:rPr>
          <w:position w:val="-30"/>
        </w:rPr>
        <w:pict w14:anchorId="63E9B9ED">
          <v:shape id="_x0000_i1075" type="#_x0000_t75" style="width:92.25pt;height:36pt">
            <v:imagedata r:id="rId92" o:title=""/>
          </v:shape>
        </w:pict>
      </w:r>
      <w:r w:rsidR="007C08D2" w:rsidRPr="003E0979">
        <w:t>. (Hint: Think Pascal’s Triangle</w:t>
      </w:r>
      <w:r w:rsidR="00DA0FE1" w:rsidRPr="003E0979">
        <w:t>)</w:t>
      </w:r>
    </w:p>
    <w:p w14:paraId="21CA05F1" w14:textId="3C3D7777" w:rsidR="003E0979" w:rsidRPr="003E0979" w:rsidRDefault="003E0979" w:rsidP="003E0979">
      <w:pPr>
        <w:ind w:left="720"/>
        <w:rPr>
          <w:rFonts w:ascii="Euclid" w:hAnsi="Euclid"/>
        </w:rPr>
      </w:pPr>
      <w:r>
        <w:rPr>
          <w:rFonts w:ascii="Euclid" w:hAnsi="Euclid"/>
        </w:rPr>
        <w:t xml:space="preserve">a)  </w:t>
      </w:r>
      <w:r w:rsidR="00A66FB5">
        <w:rPr>
          <w:rFonts w:ascii="Euclid" w:hAnsi="Euclid"/>
        </w:rPr>
        <w:t>2</w:t>
      </w:r>
      <w:r w:rsidR="00A66FB5">
        <w:rPr>
          <w:rFonts w:ascii="Euclid" w:hAnsi="Euclid"/>
        </w:rPr>
        <w:tab/>
      </w:r>
      <w:r w:rsidR="00A66FB5">
        <w:rPr>
          <w:rFonts w:ascii="Euclid" w:hAnsi="Euclid"/>
        </w:rPr>
        <w:tab/>
        <w:t>b</w:t>
      </w:r>
      <w:proofErr w:type="gramStart"/>
      <w:r w:rsidR="00A66FB5">
        <w:rPr>
          <w:rFonts w:ascii="Euclid" w:hAnsi="Euclid"/>
        </w:rPr>
        <w:t>)  4</w:t>
      </w:r>
      <w:proofErr w:type="gramEnd"/>
      <w:r w:rsidR="00A66FB5">
        <w:rPr>
          <w:rFonts w:ascii="Euclid" w:hAnsi="Euclid"/>
        </w:rPr>
        <w:tab/>
      </w:r>
      <w:r w:rsidR="00A66FB5">
        <w:rPr>
          <w:rFonts w:ascii="Euclid" w:hAnsi="Euclid"/>
        </w:rPr>
        <w:tab/>
        <w:t>c)  8</w:t>
      </w:r>
      <w:r w:rsidR="00A66FB5">
        <w:rPr>
          <w:rFonts w:ascii="Euclid" w:hAnsi="Euclid"/>
        </w:rPr>
        <w:tab/>
      </w:r>
      <w:r w:rsidR="00A66FB5">
        <w:rPr>
          <w:rFonts w:ascii="Euclid" w:hAnsi="Euclid"/>
        </w:rPr>
        <w:tab/>
        <w:t>d)  16</w:t>
      </w:r>
      <w:r w:rsidR="00A66FB5">
        <w:rPr>
          <w:rFonts w:ascii="Euclid" w:hAnsi="Euclid"/>
        </w:rPr>
        <w:tab/>
      </w:r>
      <w:r w:rsidR="00A66FB5">
        <w:rPr>
          <w:rFonts w:ascii="Euclid" w:hAnsi="Euclid"/>
        </w:rPr>
        <w:tab/>
        <w:t>e)  NOTA</w:t>
      </w:r>
    </w:p>
    <w:p w14:paraId="5E52B6DB" w14:textId="77777777" w:rsidR="003E0979" w:rsidRPr="003E0979" w:rsidRDefault="003E0979" w:rsidP="003E0979">
      <w:pPr>
        <w:rPr>
          <w:rFonts w:ascii="Euclid" w:hAnsi="Euclid"/>
        </w:rPr>
      </w:pPr>
    </w:p>
    <w:p w14:paraId="7D76CB94" w14:textId="314A8E64" w:rsidR="00772989" w:rsidRPr="00F467E1" w:rsidRDefault="0013730E" w:rsidP="00241B9D">
      <w:pPr>
        <w:pStyle w:val="MTDisplayEquation"/>
        <w:tabs>
          <w:tab w:val="left" w:pos="720"/>
        </w:tabs>
        <w:ind w:left="360" w:hanging="360"/>
        <w:rPr>
          <w:position w:val="-4"/>
        </w:rPr>
      </w:pPr>
      <w:r w:rsidRPr="00F467E1">
        <w:t xml:space="preserve">Solve the inequality: </w:t>
      </w:r>
      <w:r w:rsidRPr="00F467E1">
        <w:rPr>
          <w:position w:val="-4"/>
        </w:rPr>
        <w:object w:dxaOrig="1020" w:dyaOrig="340" w14:anchorId="126BC7DF">
          <v:shape id="_x0000_i1076" type="#_x0000_t75" style="width:51pt;height:17.25pt" o:ole="">
            <v:imagedata r:id="rId93" o:title=""/>
          </v:shape>
          <o:OLEObject Type="Embed" ProgID="Equation.DSMT4" ShapeID="_x0000_i1076" DrawAspect="Content" ObjectID="_1459662210" r:id="rId94"/>
        </w:object>
      </w:r>
    </w:p>
    <w:p w14:paraId="66877D7B" w14:textId="24896C9F" w:rsidR="00F467E1" w:rsidRPr="00F467E1" w:rsidRDefault="00F467E1" w:rsidP="00F467E1">
      <w:pPr>
        <w:ind w:left="720"/>
        <w:rPr>
          <w:rFonts w:ascii="Euclid" w:hAnsi="Euclid"/>
        </w:rPr>
      </w:pPr>
      <w:proofErr w:type="gramStart"/>
      <w:r>
        <w:rPr>
          <w:rFonts w:ascii="Euclid" w:hAnsi="Euclid"/>
        </w:rPr>
        <w:t xml:space="preserve">a)  </w:t>
      </w:r>
      <w:r w:rsidR="005C2B6C" w:rsidRPr="005C2B6C">
        <w:rPr>
          <w:rFonts w:ascii="Euclid" w:hAnsi="Euclid"/>
          <w:position w:val="-10"/>
        </w:rPr>
        <w:object w:dxaOrig="780" w:dyaOrig="320" w14:anchorId="7FBCD415">
          <v:shape id="_x0000_i1077" type="#_x0000_t75" style="width:39pt;height:15.75pt" o:ole="">
            <v:imagedata r:id="rId95" o:title=""/>
          </v:shape>
          <o:OLEObject Type="Embed" ProgID="Equation.3" ShapeID="_x0000_i1077" DrawAspect="Content" ObjectID="_1459662211" r:id="rId96"/>
        </w:object>
      </w:r>
      <w:r w:rsidR="005C2B6C">
        <w:rPr>
          <w:rFonts w:ascii="Euclid" w:hAnsi="Euclid"/>
        </w:rPr>
        <w:t xml:space="preserve"> </w:t>
      </w:r>
      <w:r w:rsidR="005C2B6C">
        <w:rPr>
          <w:rFonts w:ascii="Euclid" w:hAnsi="Euclid"/>
        </w:rPr>
        <w:tab/>
        <w:t>b)</w:t>
      </w:r>
      <w:r w:rsidR="009C2BC5">
        <w:rPr>
          <w:rFonts w:ascii="Euclid" w:hAnsi="Euclid"/>
        </w:rPr>
        <w:t xml:space="preserve">  </w:t>
      </w:r>
      <w:r w:rsidR="00C7781F" w:rsidRPr="00C7781F">
        <w:rPr>
          <w:rFonts w:ascii="Euclid" w:hAnsi="Euclid"/>
          <w:position w:val="-10"/>
        </w:rPr>
        <w:object w:dxaOrig="760" w:dyaOrig="360" w14:anchorId="21EF63A8">
          <v:shape id="_x0000_i1078" type="#_x0000_t75" style="width:38.25pt;height:18pt" o:ole="">
            <v:imagedata r:id="rId97" o:title=""/>
          </v:shape>
          <o:OLEObject Type="Embed" ProgID="Equation.3" ShapeID="_x0000_i1078" DrawAspect="Content" ObjectID="_1459662212" r:id="rId98"/>
        </w:object>
      </w:r>
      <w:r w:rsidR="00C7781F">
        <w:rPr>
          <w:rFonts w:ascii="Euclid" w:hAnsi="Euclid"/>
        </w:rPr>
        <w:t xml:space="preserve"> </w:t>
      </w:r>
      <w:r w:rsidR="00A86FBC">
        <w:rPr>
          <w:rFonts w:ascii="Euclid" w:hAnsi="Euclid"/>
        </w:rPr>
        <w:tab/>
        <w:t>c)</w:t>
      </w:r>
      <w:proofErr w:type="gramEnd"/>
      <w:r w:rsidR="00A86FBC">
        <w:rPr>
          <w:rFonts w:ascii="Euclid" w:hAnsi="Euclid"/>
        </w:rPr>
        <w:t xml:space="preserve">  </w:t>
      </w:r>
      <w:r w:rsidR="00C7781F" w:rsidRPr="00C7781F">
        <w:rPr>
          <w:rFonts w:ascii="Euclid" w:hAnsi="Euclid"/>
          <w:position w:val="-10"/>
        </w:rPr>
        <w:object w:dxaOrig="560" w:dyaOrig="320" w14:anchorId="2FD3EC17">
          <v:shape id="_x0000_i1079" type="#_x0000_t75" style="width:27.75pt;height:15.75pt" o:ole="">
            <v:imagedata r:id="rId99" o:title=""/>
          </v:shape>
          <o:OLEObject Type="Embed" ProgID="Equation.3" ShapeID="_x0000_i1079" DrawAspect="Content" ObjectID="_1459662213" r:id="rId100"/>
        </w:object>
      </w:r>
      <w:r w:rsidR="00C7781F">
        <w:rPr>
          <w:rFonts w:ascii="Euclid" w:hAnsi="Euclid"/>
        </w:rPr>
        <w:t xml:space="preserve"> </w:t>
      </w:r>
      <w:r w:rsidR="00D62392">
        <w:rPr>
          <w:rFonts w:ascii="Euclid" w:hAnsi="Euclid"/>
        </w:rPr>
        <w:tab/>
      </w:r>
      <w:r w:rsidR="00C7781F">
        <w:rPr>
          <w:rFonts w:ascii="Euclid" w:hAnsi="Euclid"/>
        </w:rPr>
        <w:t xml:space="preserve">d)  </w:t>
      </w:r>
      <w:r w:rsidR="00D62392">
        <w:rPr>
          <w:rFonts w:ascii="Euclid" w:hAnsi="Euclid"/>
        </w:rPr>
        <w:t>No solutions</w:t>
      </w:r>
      <w:r w:rsidR="00196C9C">
        <w:rPr>
          <w:rFonts w:ascii="Euclid" w:hAnsi="Euclid"/>
        </w:rPr>
        <w:tab/>
        <w:t>e)  NOTA</w:t>
      </w:r>
    </w:p>
    <w:p w14:paraId="76E5BC9C" w14:textId="77777777" w:rsidR="00F467E1" w:rsidRPr="00F467E1" w:rsidRDefault="00F467E1" w:rsidP="00F467E1">
      <w:pPr>
        <w:rPr>
          <w:rFonts w:ascii="Euclid" w:hAnsi="Euclid"/>
        </w:rPr>
      </w:pPr>
    </w:p>
    <w:p w14:paraId="14456C18" w14:textId="292FFDBD" w:rsidR="00772989" w:rsidRPr="00400665" w:rsidRDefault="00772989" w:rsidP="00241B9D">
      <w:pPr>
        <w:pStyle w:val="MTDisplayEquation"/>
        <w:tabs>
          <w:tab w:val="left" w:pos="720"/>
        </w:tabs>
        <w:ind w:left="360" w:hanging="360"/>
      </w:pPr>
      <w:proofErr w:type="gramStart"/>
      <w:r w:rsidRPr="00400665">
        <w:t xml:space="preserve">If </w:t>
      </w:r>
      <w:proofErr w:type="gramEnd"/>
      <w:r w:rsidR="004972D7" w:rsidRPr="004972D7">
        <w:rPr>
          <w:position w:val="-4"/>
        </w:rPr>
        <w:object w:dxaOrig="1440" w:dyaOrig="300" w14:anchorId="45F5D8D1">
          <v:shape id="_x0000_i1080" type="#_x0000_t75" style="width:1in;height:15pt" o:ole="">
            <v:imagedata r:id="rId101" o:title=""/>
          </v:shape>
          <o:OLEObject Type="Embed" ProgID="Equation.DSMT4" ShapeID="_x0000_i1080" DrawAspect="Content" ObjectID="_1459662214" r:id="rId102"/>
        </w:object>
      </w:r>
      <w:r w:rsidRPr="00400665">
        <w:t>, what is the value of</w:t>
      </w:r>
      <w:r w:rsidR="00035CD6">
        <w:t xml:space="preserve"> </w:t>
      </w:r>
      <w:r w:rsidR="00035CD6" w:rsidRPr="004972D7">
        <w:rPr>
          <w:position w:val="-4"/>
        </w:rPr>
        <w:object w:dxaOrig="900" w:dyaOrig="300" w14:anchorId="10E834A4">
          <v:shape id="_x0000_i1081" type="#_x0000_t75" style="width:45pt;height:15pt" o:ole="">
            <v:imagedata r:id="rId103" o:title=""/>
          </v:shape>
          <o:OLEObject Type="Embed" ProgID="Equation.DSMT4" ShapeID="_x0000_i1081" DrawAspect="Content" ObjectID="_1459662215" r:id="rId104"/>
        </w:object>
      </w:r>
      <w:r w:rsidR="00035CD6">
        <w:t>,</w:t>
      </w:r>
      <w:r w:rsidR="000B7614">
        <w:t xml:space="preserve"> </w:t>
      </w:r>
      <w:r w:rsidR="00035CD6">
        <w:t xml:space="preserve">where </w:t>
      </w:r>
      <w:r w:rsidR="00035CD6" w:rsidRPr="00035CD6">
        <w:rPr>
          <w:position w:val="-6"/>
        </w:rPr>
        <w:object w:dxaOrig="200" w:dyaOrig="220" w14:anchorId="50E83E1B">
          <v:shape id="_x0000_i1082" type="#_x0000_t75" style="width:9.75pt;height:11.25pt" o:ole="">
            <v:imagedata r:id="rId105" o:title=""/>
          </v:shape>
          <o:OLEObject Type="Embed" ProgID="Equation.3" ShapeID="_x0000_i1082" DrawAspect="Content" ObjectID="_1459662216" r:id="rId106"/>
        </w:object>
      </w:r>
      <w:r w:rsidR="00035CD6">
        <w:t xml:space="preserve"> is a real number</w:t>
      </w:r>
      <w:r w:rsidR="00E5183F" w:rsidRPr="00400665">
        <w:t>?</w:t>
      </w:r>
    </w:p>
    <w:p w14:paraId="03CE3FBC" w14:textId="50198FF5" w:rsidR="00400665" w:rsidRPr="00400665" w:rsidRDefault="00400665" w:rsidP="00400665">
      <w:pPr>
        <w:ind w:left="720"/>
        <w:rPr>
          <w:rFonts w:ascii="Euclid" w:hAnsi="Euclid"/>
        </w:rPr>
      </w:pPr>
      <w:proofErr w:type="gramStart"/>
      <w:r>
        <w:rPr>
          <w:rFonts w:ascii="Euclid" w:hAnsi="Euclid"/>
        </w:rPr>
        <w:t>a</w:t>
      </w:r>
      <w:proofErr w:type="gramEnd"/>
      <w:r>
        <w:rPr>
          <w:rFonts w:ascii="Euclid" w:hAnsi="Euclid"/>
        </w:rPr>
        <w:t xml:space="preserve">)  </w:t>
      </w:r>
      <w:r w:rsidR="00016B38" w:rsidRPr="00016B38">
        <w:rPr>
          <w:rFonts w:ascii="Euclid" w:hAnsi="Euclid"/>
          <w:position w:val="-12"/>
        </w:rPr>
        <w:object w:dxaOrig="740" w:dyaOrig="440" w14:anchorId="1D7099F5">
          <v:shape id="_x0000_i1083" type="#_x0000_t75" style="width:36.75pt;height:21.75pt" o:ole="">
            <v:imagedata r:id="rId107" o:title=""/>
          </v:shape>
          <o:OLEObject Type="Embed" ProgID="Equation.3" ShapeID="_x0000_i1083" DrawAspect="Content" ObjectID="_1459662217" r:id="rId108"/>
        </w:object>
      </w:r>
      <w:r w:rsidR="00016B38">
        <w:rPr>
          <w:rFonts w:ascii="Euclid" w:hAnsi="Euclid"/>
        </w:rPr>
        <w:t xml:space="preserve"> </w:t>
      </w:r>
      <w:r w:rsidR="00016B38">
        <w:rPr>
          <w:rFonts w:ascii="Euclid" w:hAnsi="Euclid"/>
        </w:rPr>
        <w:tab/>
      </w:r>
      <w:r w:rsidR="004A21A4">
        <w:rPr>
          <w:rFonts w:ascii="Euclid" w:hAnsi="Euclid"/>
        </w:rPr>
        <w:tab/>
      </w:r>
      <w:r w:rsidR="00016B38">
        <w:rPr>
          <w:rFonts w:ascii="Euclid" w:hAnsi="Euclid"/>
        </w:rPr>
        <w:t>b)  18</w:t>
      </w:r>
      <w:r w:rsidR="00016B38">
        <w:rPr>
          <w:rFonts w:ascii="Euclid" w:hAnsi="Euclid"/>
        </w:rPr>
        <w:tab/>
      </w:r>
      <w:r w:rsidR="00016B38">
        <w:rPr>
          <w:rFonts w:ascii="Euclid" w:hAnsi="Euclid"/>
        </w:rPr>
        <w:tab/>
        <w:t xml:space="preserve">c)  </w:t>
      </w:r>
      <w:r w:rsidR="004A21A4">
        <w:rPr>
          <w:rFonts w:ascii="Euclid" w:hAnsi="Euclid"/>
        </w:rPr>
        <w:t>24</w:t>
      </w:r>
      <w:r w:rsidR="004A21A4">
        <w:rPr>
          <w:rFonts w:ascii="Euclid" w:hAnsi="Euclid"/>
        </w:rPr>
        <w:tab/>
      </w:r>
      <w:r w:rsidR="004A21A4">
        <w:rPr>
          <w:rFonts w:ascii="Euclid" w:hAnsi="Euclid"/>
        </w:rPr>
        <w:tab/>
        <w:t xml:space="preserve">d)  </w:t>
      </w:r>
      <w:r w:rsidR="0089723F" w:rsidRPr="0089723F">
        <w:rPr>
          <w:rFonts w:ascii="Euclid" w:hAnsi="Euclid"/>
          <w:position w:val="-24"/>
        </w:rPr>
        <w:object w:dxaOrig="440" w:dyaOrig="620" w14:anchorId="21208372">
          <v:shape id="_x0000_i1084" type="#_x0000_t75" style="width:21.75pt;height:30.75pt" o:ole="">
            <v:imagedata r:id="rId109" o:title=""/>
          </v:shape>
          <o:OLEObject Type="Embed" ProgID="Equation.3" ShapeID="_x0000_i1084" DrawAspect="Content" ObjectID="_1459662218" r:id="rId110"/>
        </w:object>
      </w:r>
      <w:r w:rsidR="0089723F">
        <w:rPr>
          <w:rFonts w:ascii="Euclid" w:hAnsi="Euclid"/>
        </w:rPr>
        <w:t xml:space="preserve"> </w:t>
      </w:r>
      <w:r w:rsidR="0089723F">
        <w:rPr>
          <w:rFonts w:ascii="Euclid" w:hAnsi="Euclid"/>
        </w:rPr>
        <w:tab/>
        <w:t>e)  NOTA</w:t>
      </w:r>
    </w:p>
    <w:p w14:paraId="1A6FCD57" w14:textId="77777777" w:rsidR="00400665" w:rsidRPr="00400665" w:rsidRDefault="00400665" w:rsidP="00400665">
      <w:pPr>
        <w:rPr>
          <w:rFonts w:ascii="Euclid" w:hAnsi="Euclid"/>
        </w:rPr>
      </w:pPr>
    </w:p>
    <w:p w14:paraId="52A68FE4" w14:textId="2D7D9827" w:rsidR="00772989" w:rsidRDefault="00744C58" w:rsidP="00241B9D">
      <w:pPr>
        <w:pStyle w:val="ListParagraph"/>
        <w:numPr>
          <w:ilvl w:val="0"/>
          <w:numId w:val="4"/>
        </w:numPr>
        <w:tabs>
          <w:tab w:val="left" w:pos="720"/>
        </w:tabs>
        <w:spacing w:line="360" w:lineRule="auto"/>
        <w:ind w:left="360"/>
        <w:rPr>
          <w:rFonts w:ascii="Euclid" w:hAnsi="Euclid"/>
        </w:rPr>
      </w:pPr>
      <w:r w:rsidRPr="00400665">
        <w:rPr>
          <w:rFonts w:ascii="Euclid" w:hAnsi="Euclid"/>
        </w:rPr>
        <w:t xml:space="preserve">Find </w:t>
      </w:r>
      <w:r w:rsidR="003773F9">
        <w:rPr>
          <w:rFonts w:ascii="Euclid" w:hAnsi="Euclid"/>
        </w:rPr>
        <w:t xml:space="preserve">all real numbers </w:t>
      </w:r>
      <w:r w:rsidR="003B6BE0" w:rsidRPr="003B6BE0">
        <w:rPr>
          <w:rFonts w:ascii="Euclid" w:hAnsi="Euclid"/>
          <w:position w:val="-6"/>
        </w:rPr>
        <w:object w:dxaOrig="200" w:dyaOrig="220" w14:anchorId="673A5482">
          <v:shape id="_x0000_i1085" type="#_x0000_t75" style="width:9.75pt;height:11.25pt" o:ole="">
            <v:imagedata r:id="rId111" o:title=""/>
          </v:shape>
          <o:OLEObject Type="Embed" ProgID="Equation.3" ShapeID="_x0000_i1085" DrawAspect="Content" ObjectID="_1459662219" r:id="rId112"/>
        </w:object>
      </w:r>
      <w:r w:rsidR="003773F9">
        <w:rPr>
          <w:rFonts w:ascii="Euclid" w:hAnsi="Euclid"/>
        </w:rPr>
        <w:t xml:space="preserve"> such </w:t>
      </w:r>
      <w:proofErr w:type="gramStart"/>
      <w:r w:rsidR="003773F9">
        <w:rPr>
          <w:rFonts w:ascii="Euclid" w:hAnsi="Euclid"/>
        </w:rPr>
        <w:t>that</w:t>
      </w:r>
      <w:r w:rsidRPr="00400665">
        <w:rPr>
          <w:rFonts w:ascii="Euclid" w:hAnsi="Euclid"/>
        </w:rPr>
        <w:t xml:space="preserve"> </w:t>
      </w:r>
      <w:proofErr w:type="gramEnd"/>
      <w:r w:rsidRPr="00400665">
        <w:rPr>
          <w:rFonts w:ascii="Euclid" w:hAnsi="Euclid"/>
          <w:position w:val="-6"/>
        </w:rPr>
        <w:object w:dxaOrig="2180" w:dyaOrig="320" w14:anchorId="38439D33">
          <v:shape id="_x0000_i1086" type="#_x0000_t75" style="width:108.75pt;height:15.75pt" o:ole="">
            <v:imagedata r:id="rId113" o:title=""/>
          </v:shape>
          <o:OLEObject Type="Embed" ProgID="Equation.3" ShapeID="_x0000_i1086" DrawAspect="Content" ObjectID="_1459662220" r:id="rId114"/>
        </w:object>
      </w:r>
      <w:r w:rsidRPr="00400665">
        <w:rPr>
          <w:rFonts w:ascii="Euclid" w:hAnsi="Euclid"/>
        </w:rPr>
        <w:t>.</w:t>
      </w:r>
    </w:p>
    <w:p w14:paraId="02163823" w14:textId="38141244" w:rsidR="00571D0C" w:rsidRDefault="00571D0C" w:rsidP="00571D0C">
      <w:pPr>
        <w:pStyle w:val="ListParagraph"/>
        <w:tabs>
          <w:tab w:val="left" w:pos="720"/>
        </w:tabs>
        <w:spacing w:line="360" w:lineRule="auto"/>
        <w:ind w:left="360"/>
        <w:rPr>
          <w:rFonts w:ascii="Euclid" w:hAnsi="Euclid"/>
        </w:rPr>
      </w:pPr>
      <w:r>
        <w:rPr>
          <w:rFonts w:ascii="Euclid" w:hAnsi="Euclid"/>
        </w:rPr>
        <w:tab/>
      </w:r>
      <w:proofErr w:type="gramStart"/>
      <w:r>
        <w:rPr>
          <w:rFonts w:ascii="Euclid" w:hAnsi="Euclid"/>
        </w:rPr>
        <w:t>a</w:t>
      </w:r>
      <w:proofErr w:type="gramEnd"/>
      <w:r>
        <w:rPr>
          <w:rFonts w:ascii="Euclid" w:hAnsi="Euclid"/>
        </w:rPr>
        <w:t>)</w:t>
      </w:r>
      <w:r w:rsidR="00BB4D72">
        <w:rPr>
          <w:rFonts w:ascii="Euclid" w:hAnsi="Euclid"/>
        </w:rPr>
        <w:t xml:space="preserve">  </w:t>
      </w:r>
      <w:r w:rsidR="004209CE" w:rsidRPr="00353608">
        <w:rPr>
          <w:rFonts w:ascii="Euclid" w:hAnsi="Euclid"/>
          <w:position w:val="-30"/>
        </w:rPr>
        <w:object w:dxaOrig="640" w:dyaOrig="520" w14:anchorId="17787F57">
          <v:shape id="_x0000_i1087" type="#_x0000_t75" style="width:32.25pt;height:26.25pt" o:ole="">
            <v:imagedata r:id="rId115" o:title=""/>
          </v:shape>
          <o:OLEObject Type="Embed" ProgID="Equation.DSMT4" ShapeID="_x0000_i1087" DrawAspect="Content" ObjectID="_1459662221" r:id="rId116"/>
        </w:object>
      </w:r>
      <w:r w:rsidR="00216239">
        <w:rPr>
          <w:rFonts w:ascii="Euclid" w:hAnsi="Euclid"/>
        </w:rPr>
        <w:tab/>
        <w:t>b)  0</w:t>
      </w:r>
      <w:r w:rsidR="008D7BED">
        <w:rPr>
          <w:rFonts w:ascii="Euclid" w:hAnsi="Euclid"/>
        </w:rPr>
        <w:t xml:space="preserve">, </w:t>
      </w:r>
      <w:r w:rsidR="00D01454" w:rsidRPr="00D01454">
        <w:rPr>
          <w:rFonts w:ascii="Euclid" w:hAnsi="Euclid"/>
          <w:position w:val="-12"/>
        </w:rPr>
        <w:object w:dxaOrig="920" w:dyaOrig="340" w14:anchorId="1EBA2CE0">
          <v:shape id="_x0000_i1088" type="#_x0000_t75" style="width:45.75pt;height:17.25pt" o:ole="">
            <v:imagedata r:id="rId117" o:title=""/>
          </v:shape>
          <o:OLEObject Type="Embed" ProgID="Equation.3" ShapeID="_x0000_i1088" DrawAspect="Content" ObjectID="_1459662222" r:id="rId118"/>
        </w:object>
      </w:r>
      <w:r w:rsidR="00D01454">
        <w:rPr>
          <w:rFonts w:ascii="Euclid" w:hAnsi="Euclid"/>
        </w:rPr>
        <w:t xml:space="preserve"> </w:t>
      </w:r>
      <w:r w:rsidR="00353608">
        <w:rPr>
          <w:rFonts w:ascii="Euclid" w:hAnsi="Euclid"/>
        </w:rPr>
        <w:tab/>
        <w:t xml:space="preserve">c)  </w:t>
      </w:r>
      <w:r w:rsidR="00834EF7" w:rsidRPr="00834EF7">
        <w:rPr>
          <w:rFonts w:ascii="Euclid" w:hAnsi="Euclid"/>
          <w:position w:val="-30"/>
        </w:rPr>
        <w:object w:dxaOrig="640" w:dyaOrig="520" w14:anchorId="2ADA90AB">
          <v:shape id="_x0000_i1089" type="#_x0000_t75" style="width:32.25pt;height:26.25pt" o:ole="">
            <v:imagedata r:id="rId119" o:title=""/>
          </v:shape>
          <o:OLEObject Type="Embed" ProgID="Equation.3" ShapeID="_x0000_i1089" DrawAspect="Content" ObjectID="_1459662223" r:id="rId120"/>
        </w:object>
      </w:r>
      <w:r w:rsidR="00834EF7">
        <w:rPr>
          <w:rFonts w:ascii="Euclid" w:hAnsi="Euclid"/>
        </w:rPr>
        <w:t xml:space="preserve"> </w:t>
      </w:r>
      <w:r w:rsidR="00834EF7">
        <w:rPr>
          <w:rFonts w:ascii="Euclid" w:hAnsi="Euclid"/>
        </w:rPr>
        <w:tab/>
        <w:t xml:space="preserve">d)  </w:t>
      </w:r>
      <w:r w:rsidR="00443ED9" w:rsidRPr="00443ED9">
        <w:rPr>
          <w:rFonts w:ascii="Euclid" w:hAnsi="Euclid"/>
          <w:position w:val="-12"/>
        </w:rPr>
        <w:object w:dxaOrig="900" w:dyaOrig="340" w14:anchorId="5509CF9F">
          <v:shape id="_x0000_i1090" type="#_x0000_t75" style="width:45pt;height:17.25pt" o:ole="">
            <v:imagedata r:id="rId121" o:title=""/>
          </v:shape>
          <o:OLEObject Type="Embed" ProgID="Equation.3" ShapeID="_x0000_i1090" DrawAspect="Content" ObjectID="_1459662224" r:id="rId122"/>
        </w:object>
      </w:r>
      <w:r w:rsidR="00443ED9">
        <w:rPr>
          <w:rFonts w:ascii="Euclid" w:hAnsi="Euclid"/>
        </w:rPr>
        <w:t xml:space="preserve"> </w:t>
      </w:r>
      <w:r w:rsidR="007E47C0">
        <w:rPr>
          <w:rFonts w:ascii="Euclid" w:hAnsi="Euclid"/>
        </w:rPr>
        <w:tab/>
      </w:r>
      <w:r w:rsidR="00403084">
        <w:rPr>
          <w:rFonts w:ascii="Euclid" w:hAnsi="Euclid"/>
        </w:rPr>
        <w:tab/>
      </w:r>
      <w:r w:rsidR="00B13A34">
        <w:rPr>
          <w:rFonts w:ascii="Euclid" w:hAnsi="Euclid"/>
        </w:rPr>
        <w:t xml:space="preserve">e)  </w:t>
      </w:r>
      <w:r w:rsidR="00403084">
        <w:rPr>
          <w:rFonts w:ascii="Euclid" w:hAnsi="Euclid"/>
        </w:rPr>
        <w:t>NOTA</w:t>
      </w:r>
    </w:p>
    <w:p w14:paraId="32DCEE79" w14:textId="77777777" w:rsidR="00306454" w:rsidRPr="00400665" w:rsidRDefault="00306454" w:rsidP="00571D0C">
      <w:pPr>
        <w:pStyle w:val="ListParagraph"/>
        <w:tabs>
          <w:tab w:val="left" w:pos="720"/>
        </w:tabs>
        <w:spacing w:line="360" w:lineRule="auto"/>
        <w:ind w:left="360"/>
        <w:rPr>
          <w:rFonts w:ascii="Euclid" w:hAnsi="Euclid"/>
        </w:rPr>
      </w:pPr>
    </w:p>
    <w:p w14:paraId="566BDC49" w14:textId="1911C745" w:rsidR="00744C58" w:rsidRDefault="00A03C39" w:rsidP="00241B9D">
      <w:pPr>
        <w:pStyle w:val="ListParagraph"/>
        <w:numPr>
          <w:ilvl w:val="0"/>
          <w:numId w:val="4"/>
        </w:numPr>
        <w:tabs>
          <w:tab w:val="left" w:pos="720"/>
        </w:tabs>
        <w:spacing w:line="360" w:lineRule="auto"/>
        <w:ind w:left="360"/>
        <w:rPr>
          <w:rFonts w:ascii="Euclid" w:hAnsi="Euclid"/>
        </w:rPr>
      </w:pPr>
      <w:r w:rsidRPr="00971C06">
        <w:rPr>
          <w:rFonts w:ascii="Euclid" w:hAnsi="Euclid"/>
        </w:rPr>
        <w:t>Suppose Katie and Zach</w:t>
      </w:r>
      <w:r w:rsidR="00744C58" w:rsidRPr="00971C06">
        <w:rPr>
          <w:rFonts w:ascii="Euclid" w:hAnsi="Euclid"/>
        </w:rPr>
        <w:t xml:space="preserve"> are building a house together. If Katie can build the house by herself in </w:t>
      </w:r>
      <w:r w:rsidR="00744C58" w:rsidRPr="00971C06">
        <w:rPr>
          <w:rFonts w:ascii="Euclid" w:hAnsi="Euclid"/>
          <w:position w:val="-10"/>
        </w:rPr>
        <w:object w:dxaOrig="700" w:dyaOrig="360" w14:anchorId="28519C93">
          <v:shape id="_x0000_i1091" type="#_x0000_t75" style="width:35.25pt;height:18pt" o:ole="">
            <v:imagedata r:id="rId123" o:title=""/>
          </v:shape>
          <o:OLEObject Type="Embed" ProgID="Equation.3" ShapeID="_x0000_i1091" DrawAspect="Content" ObjectID="_1459662225" r:id="rId124"/>
        </w:object>
      </w:r>
      <w:r w:rsidRPr="00971C06">
        <w:rPr>
          <w:rFonts w:ascii="Euclid" w:hAnsi="Euclid"/>
        </w:rPr>
        <w:t xml:space="preserve"> hours and Zach</w:t>
      </w:r>
      <w:r w:rsidR="00744C58" w:rsidRPr="00971C06">
        <w:rPr>
          <w:rFonts w:ascii="Euclid" w:hAnsi="Euclid"/>
        </w:rPr>
        <w:t xml:space="preserve"> can build the house by himself in </w:t>
      </w:r>
      <w:r w:rsidR="00744C58" w:rsidRPr="00971C06">
        <w:rPr>
          <w:rFonts w:ascii="Euclid" w:hAnsi="Euclid"/>
          <w:position w:val="-12"/>
        </w:rPr>
        <w:object w:dxaOrig="680" w:dyaOrig="380" w14:anchorId="3AAD374E">
          <v:shape id="_x0000_i1092" type="#_x0000_t75" style="width:33.75pt;height:18.75pt" o:ole="">
            <v:imagedata r:id="rId125" o:title=""/>
          </v:shape>
          <o:OLEObject Type="Embed" ProgID="Equation.3" ShapeID="_x0000_i1092" DrawAspect="Content" ObjectID="_1459662226" r:id="rId126"/>
        </w:object>
      </w:r>
      <w:r w:rsidR="00744C58" w:rsidRPr="00971C06">
        <w:rPr>
          <w:rFonts w:ascii="Euclid" w:hAnsi="Euclid"/>
        </w:rPr>
        <w:t xml:space="preserve"> hours, how long will it take them to build the house together?</w:t>
      </w:r>
    </w:p>
    <w:p w14:paraId="1EFC3C39" w14:textId="056EBCE9" w:rsidR="00B943D6" w:rsidRDefault="00B943D6" w:rsidP="00B943D6">
      <w:pPr>
        <w:tabs>
          <w:tab w:val="left" w:pos="720"/>
        </w:tabs>
        <w:spacing w:line="360" w:lineRule="auto"/>
        <w:rPr>
          <w:rFonts w:ascii="Euclid" w:hAnsi="Euclid"/>
        </w:rPr>
      </w:pPr>
      <w:r>
        <w:rPr>
          <w:rFonts w:ascii="Euclid" w:hAnsi="Euclid"/>
        </w:rPr>
        <w:tab/>
      </w:r>
      <w:proofErr w:type="gramStart"/>
      <w:r>
        <w:rPr>
          <w:rFonts w:ascii="Euclid" w:hAnsi="Euclid"/>
        </w:rPr>
        <w:t>a)</w:t>
      </w:r>
      <w:r w:rsidR="005B7D2F">
        <w:rPr>
          <w:rFonts w:ascii="Euclid" w:hAnsi="Euclid"/>
        </w:rPr>
        <w:t xml:space="preserve">  </w:t>
      </w:r>
      <w:r w:rsidR="00AE0534" w:rsidRPr="00AE0534">
        <w:rPr>
          <w:rFonts w:ascii="Euclid" w:hAnsi="Euclid"/>
          <w:position w:val="-12"/>
        </w:rPr>
        <w:object w:dxaOrig="1540" w:dyaOrig="380" w14:anchorId="4E00AE0C">
          <v:shape id="_x0000_i1093" type="#_x0000_t75" style="width:77.25pt;height:18.75pt" o:ole="">
            <v:imagedata r:id="rId127" o:title=""/>
          </v:shape>
          <o:OLEObject Type="Embed" ProgID="Equation.3" ShapeID="_x0000_i1093" DrawAspect="Content" ObjectID="_1459662227" r:id="rId128"/>
        </w:object>
      </w:r>
      <w:r w:rsidR="00AE0534">
        <w:rPr>
          <w:rFonts w:ascii="Euclid" w:hAnsi="Euclid"/>
        </w:rPr>
        <w:t xml:space="preserve"> </w:t>
      </w:r>
      <w:r w:rsidR="00AE0534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AE0534">
        <w:rPr>
          <w:rFonts w:ascii="Euclid" w:hAnsi="Euclid"/>
        </w:rPr>
        <w:t xml:space="preserve">b)  </w:t>
      </w:r>
      <w:r w:rsidR="00482174" w:rsidRPr="00482174">
        <w:rPr>
          <w:rFonts w:ascii="Euclid" w:hAnsi="Euclid"/>
          <w:position w:val="-24"/>
        </w:rPr>
        <w:object w:dxaOrig="1320" w:dyaOrig="620" w14:anchorId="182E728E">
          <v:shape id="_x0000_i1094" type="#_x0000_t75" style="width:66pt;height:30.75pt" o:ole="">
            <v:imagedata r:id="rId129" o:title=""/>
          </v:shape>
          <o:OLEObject Type="Embed" ProgID="Equation.3" ShapeID="_x0000_i1094" DrawAspect="Content" ObjectID="_1459662228" r:id="rId130"/>
        </w:object>
      </w:r>
      <w:r w:rsidR="00482174">
        <w:rPr>
          <w:rFonts w:ascii="Euclid" w:hAnsi="Euclid"/>
        </w:rPr>
        <w:t xml:space="preserve"> </w:t>
      </w:r>
      <w:r w:rsidR="00482174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482174">
        <w:rPr>
          <w:rFonts w:ascii="Euclid" w:hAnsi="Euclid"/>
        </w:rPr>
        <w:t>c)</w:t>
      </w:r>
      <w:proofErr w:type="gramEnd"/>
      <w:r w:rsidR="00732784">
        <w:rPr>
          <w:rFonts w:ascii="Euclid" w:hAnsi="Euclid"/>
        </w:rPr>
        <w:t xml:space="preserve">  </w:t>
      </w:r>
      <w:r w:rsidR="006271E7" w:rsidRPr="006271E7">
        <w:rPr>
          <w:rFonts w:ascii="Euclid" w:hAnsi="Euclid"/>
          <w:position w:val="-16"/>
        </w:rPr>
        <w:object w:dxaOrig="1020" w:dyaOrig="380" w14:anchorId="04452347">
          <v:shape id="_x0000_i1095" type="#_x0000_t75" style="width:51pt;height:18.75pt" o:ole="">
            <v:imagedata r:id="rId131" o:title=""/>
          </v:shape>
          <o:OLEObject Type="Embed" ProgID="Equation.3" ShapeID="_x0000_i1095" DrawAspect="Content" ObjectID="_1459662229" r:id="rId132"/>
        </w:object>
      </w:r>
      <w:r w:rsidR="006271E7">
        <w:rPr>
          <w:rFonts w:ascii="Euclid" w:hAnsi="Euclid"/>
        </w:rPr>
        <w:t xml:space="preserve"> </w:t>
      </w:r>
      <w:r w:rsidR="006271E7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6271E7">
        <w:rPr>
          <w:rFonts w:ascii="Euclid" w:hAnsi="Euclid"/>
        </w:rPr>
        <w:t xml:space="preserve">d)  </w:t>
      </w:r>
      <w:r w:rsidR="00D06CD8" w:rsidRPr="00D06CD8">
        <w:rPr>
          <w:rFonts w:ascii="Euclid" w:hAnsi="Euclid"/>
          <w:position w:val="-12"/>
        </w:rPr>
        <w:object w:dxaOrig="880" w:dyaOrig="380" w14:anchorId="5FFAE911">
          <v:shape id="_x0000_i1096" type="#_x0000_t75" style="width:44.25pt;height:18.75pt" o:ole="">
            <v:imagedata r:id="rId133" o:title=""/>
          </v:shape>
          <o:OLEObject Type="Embed" ProgID="Equation.3" ShapeID="_x0000_i1096" DrawAspect="Content" ObjectID="_1459662230" r:id="rId134"/>
        </w:object>
      </w:r>
      <w:r w:rsidR="00D06CD8">
        <w:rPr>
          <w:rFonts w:ascii="Euclid" w:hAnsi="Euclid"/>
        </w:rPr>
        <w:t xml:space="preserve"> </w:t>
      </w:r>
      <w:r w:rsidR="009B5137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6A69F8">
        <w:rPr>
          <w:rFonts w:ascii="Euclid" w:hAnsi="Euclid"/>
        </w:rPr>
        <w:tab/>
      </w:r>
      <w:r w:rsidR="009B5137">
        <w:rPr>
          <w:rFonts w:ascii="Euclid" w:hAnsi="Euclid"/>
        </w:rPr>
        <w:t>e)  NOTA</w:t>
      </w:r>
    </w:p>
    <w:p w14:paraId="2ACE0EFE" w14:textId="77777777" w:rsidR="00B943D6" w:rsidRPr="00B943D6" w:rsidRDefault="00B943D6" w:rsidP="00B943D6">
      <w:pPr>
        <w:tabs>
          <w:tab w:val="left" w:pos="720"/>
        </w:tabs>
        <w:spacing w:line="360" w:lineRule="auto"/>
        <w:rPr>
          <w:rFonts w:ascii="Euclid" w:hAnsi="Euclid"/>
        </w:rPr>
      </w:pPr>
    </w:p>
    <w:p w14:paraId="34997C0A" w14:textId="10370C60" w:rsidR="00A80D05" w:rsidRDefault="00823732" w:rsidP="00A80D05">
      <w:pPr>
        <w:pStyle w:val="ListParagraph"/>
        <w:numPr>
          <w:ilvl w:val="0"/>
          <w:numId w:val="4"/>
        </w:numPr>
        <w:tabs>
          <w:tab w:val="left" w:pos="720"/>
        </w:tabs>
        <w:spacing w:line="360" w:lineRule="auto"/>
        <w:ind w:left="360"/>
        <w:rPr>
          <w:rFonts w:ascii="Euclid" w:hAnsi="Euclid"/>
        </w:rPr>
      </w:pPr>
      <w:r w:rsidRPr="00971C06">
        <w:rPr>
          <w:rFonts w:ascii="Euclid" w:hAnsi="Euclid"/>
        </w:rPr>
        <w:lastRenderedPageBreak/>
        <w:t xml:space="preserve">Continue using the information given in problem 17. </w:t>
      </w:r>
      <w:r w:rsidR="00744C58" w:rsidRPr="00971C06">
        <w:rPr>
          <w:rFonts w:ascii="Euclid" w:hAnsi="Euclid"/>
        </w:rPr>
        <w:t>I</w:t>
      </w:r>
      <w:r w:rsidR="00A03C39" w:rsidRPr="00971C06">
        <w:rPr>
          <w:rFonts w:ascii="Euclid" w:hAnsi="Euclid"/>
        </w:rPr>
        <w:t>f Katie and Zach</w:t>
      </w:r>
      <w:r w:rsidR="00744C58" w:rsidRPr="00971C06">
        <w:rPr>
          <w:rFonts w:ascii="Euclid" w:hAnsi="Euclid"/>
        </w:rPr>
        <w:t xml:space="preserve"> were to each individually build a house, who would finish first?</w:t>
      </w:r>
    </w:p>
    <w:p w14:paraId="2AE75582" w14:textId="2500737B" w:rsidR="00A80D05" w:rsidRDefault="00A80D05" w:rsidP="00A80D05">
      <w:pPr>
        <w:tabs>
          <w:tab w:val="left" w:pos="720"/>
        </w:tabs>
        <w:spacing w:line="360" w:lineRule="auto"/>
        <w:rPr>
          <w:rFonts w:ascii="Euclid" w:hAnsi="Euclid"/>
        </w:rPr>
      </w:pPr>
      <w:r>
        <w:rPr>
          <w:rFonts w:ascii="Euclid" w:hAnsi="Euclid"/>
        </w:rPr>
        <w:tab/>
        <w:t>a)  Katie</w:t>
      </w:r>
      <w:r>
        <w:rPr>
          <w:rFonts w:ascii="Euclid" w:hAnsi="Euclid"/>
        </w:rPr>
        <w:tab/>
      </w:r>
      <w:r w:rsidR="00B953BE">
        <w:rPr>
          <w:rFonts w:ascii="Euclid" w:hAnsi="Euclid"/>
        </w:rPr>
        <w:tab/>
      </w:r>
      <w:r>
        <w:rPr>
          <w:rFonts w:ascii="Euclid" w:hAnsi="Euclid"/>
        </w:rPr>
        <w:t>b</w:t>
      </w:r>
      <w:proofErr w:type="gramStart"/>
      <w:r>
        <w:rPr>
          <w:rFonts w:ascii="Euclid" w:hAnsi="Euclid"/>
        </w:rPr>
        <w:t>)  Zach</w:t>
      </w:r>
      <w:proofErr w:type="gramEnd"/>
      <w:r>
        <w:rPr>
          <w:rFonts w:ascii="Euclid" w:hAnsi="Euclid"/>
        </w:rPr>
        <w:tab/>
      </w:r>
      <w:r w:rsidR="00B953BE">
        <w:rPr>
          <w:rFonts w:ascii="Euclid" w:hAnsi="Euclid"/>
        </w:rPr>
        <w:tab/>
      </w:r>
      <w:r>
        <w:rPr>
          <w:rFonts w:ascii="Euclid" w:hAnsi="Euclid"/>
        </w:rPr>
        <w:t>c)  Both would finish at the same time</w:t>
      </w:r>
      <w:r>
        <w:rPr>
          <w:rFonts w:ascii="Euclid" w:hAnsi="Euclid"/>
        </w:rPr>
        <w:tab/>
      </w:r>
      <w:r w:rsidR="00B953BE">
        <w:rPr>
          <w:rFonts w:ascii="Euclid" w:hAnsi="Euclid"/>
        </w:rPr>
        <w:tab/>
      </w:r>
      <w:r w:rsidR="00B953BE">
        <w:rPr>
          <w:rFonts w:ascii="Euclid" w:hAnsi="Euclid"/>
        </w:rPr>
        <w:tab/>
      </w:r>
      <w:r>
        <w:rPr>
          <w:rFonts w:ascii="Euclid" w:hAnsi="Euclid"/>
        </w:rPr>
        <w:t>d) Not enough information</w:t>
      </w:r>
      <w:r>
        <w:rPr>
          <w:rFonts w:ascii="Euclid" w:hAnsi="Euclid"/>
        </w:rPr>
        <w:tab/>
      </w:r>
      <w:r>
        <w:rPr>
          <w:rFonts w:ascii="Euclid" w:hAnsi="Euclid"/>
        </w:rPr>
        <w:tab/>
      </w:r>
      <w:r w:rsidR="00B953BE">
        <w:rPr>
          <w:rFonts w:ascii="Euclid" w:hAnsi="Euclid"/>
        </w:rPr>
        <w:tab/>
      </w:r>
      <w:r>
        <w:rPr>
          <w:rFonts w:ascii="Euclid" w:hAnsi="Euclid"/>
        </w:rPr>
        <w:t>e)  NOTA</w:t>
      </w:r>
    </w:p>
    <w:p w14:paraId="58D1E800" w14:textId="77777777" w:rsidR="00E452F5" w:rsidRPr="00A80D05" w:rsidRDefault="00E452F5" w:rsidP="00A80D05">
      <w:pPr>
        <w:tabs>
          <w:tab w:val="left" w:pos="720"/>
        </w:tabs>
        <w:spacing w:line="360" w:lineRule="auto"/>
        <w:rPr>
          <w:rFonts w:ascii="Euclid" w:hAnsi="Euclid"/>
        </w:rPr>
      </w:pPr>
    </w:p>
    <w:p w14:paraId="0938D26F" w14:textId="0BE8EFFA" w:rsidR="00744C58" w:rsidRDefault="00744C58" w:rsidP="00241B9D">
      <w:pPr>
        <w:pStyle w:val="ListParagraph"/>
        <w:numPr>
          <w:ilvl w:val="0"/>
          <w:numId w:val="4"/>
        </w:numPr>
        <w:tabs>
          <w:tab w:val="left" w:pos="720"/>
        </w:tabs>
        <w:spacing w:line="360" w:lineRule="auto"/>
        <w:ind w:left="360"/>
        <w:rPr>
          <w:rFonts w:ascii="Euclid" w:hAnsi="Euclid"/>
        </w:rPr>
      </w:pPr>
      <w:proofErr w:type="gramStart"/>
      <w:r w:rsidRPr="00971C06">
        <w:rPr>
          <w:rFonts w:ascii="Euclid" w:hAnsi="Euclid"/>
        </w:rPr>
        <w:t xml:space="preserve">If </w:t>
      </w:r>
      <w:proofErr w:type="gramEnd"/>
      <w:r w:rsidRPr="00971C06">
        <w:rPr>
          <w:rFonts w:ascii="Euclid" w:hAnsi="Euclid"/>
          <w:position w:val="-32"/>
        </w:rPr>
        <w:object w:dxaOrig="1520" w:dyaOrig="780" w14:anchorId="2BED861B">
          <v:shape id="_x0000_i1097" type="#_x0000_t75" style="width:75.75pt;height:39pt" o:ole="">
            <v:imagedata r:id="rId135" o:title=""/>
          </v:shape>
          <o:OLEObject Type="Embed" ProgID="Equation.3" ShapeID="_x0000_i1097" DrawAspect="Content" ObjectID="_1459662231" r:id="rId136"/>
        </w:object>
      </w:r>
      <w:r w:rsidRPr="00971C06">
        <w:rPr>
          <w:rFonts w:ascii="Euclid" w:hAnsi="Euclid"/>
        </w:rPr>
        <w:t xml:space="preserve">, what is </w:t>
      </w:r>
      <w:r w:rsidRPr="00971C06">
        <w:rPr>
          <w:rFonts w:ascii="Euclid" w:hAnsi="Euclid"/>
          <w:position w:val="-4"/>
        </w:rPr>
        <w:object w:dxaOrig="440" w:dyaOrig="300" w14:anchorId="056D2E11">
          <v:shape id="_x0000_i1098" type="#_x0000_t75" style="width:21.75pt;height:15pt" o:ole="">
            <v:imagedata r:id="rId137" o:title=""/>
          </v:shape>
          <o:OLEObject Type="Embed" ProgID="Equation.3" ShapeID="_x0000_i1098" DrawAspect="Content" ObjectID="_1459662232" r:id="rId138"/>
        </w:object>
      </w:r>
      <w:r w:rsidRPr="00971C06">
        <w:rPr>
          <w:rFonts w:ascii="Euclid" w:hAnsi="Euclid"/>
        </w:rPr>
        <w:t>?</w:t>
      </w:r>
    </w:p>
    <w:p w14:paraId="11795CAB" w14:textId="6358DF21" w:rsidR="001458C4" w:rsidRDefault="001458C4" w:rsidP="001458C4">
      <w:pPr>
        <w:pStyle w:val="ListParagraph"/>
        <w:tabs>
          <w:tab w:val="left" w:pos="720"/>
        </w:tabs>
        <w:spacing w:line="360" w:lineRule="auto"/>
        <w:ind w:left="360"/>
        <w:rPr>
          <w:rFonts w:ascii="Euclid" w:hAnsi="Euclid"/>
        </w:rPr>
      </w:pPr>
      <w:r>
        <w:rPr>
          <w:rFonts w:ascii="Euclid" w:hAnsi="Euclid"/>
        </w:rPr>
        <w:tab/>
      </w:r>
      <w:proofErr w:type="gramStart"/>
      <w:r>
        <w:rPr>
          <w:rFonts w:ascii="Euclid" w:hAnsi="Euclid"/>
        </w:rPr>
        <w:t xml:space="preserve">a)  </w:t>
      </w:r>
      <w:r w:rsidR="003119E6" w:rsidRPr="003119E6">
        <w:rPr>
          <w:rFonts w:ascii="Euclid" w:hAnsi="Euclid"/>
          <w:position w:val="-32"/>
        </w:rPr>
        <w:object w:dxaOrig="1120" w:dyaOrig="780" w14:anchorId="3B5E0FA0">
          <v:shape id="_x0000_i1099" type="#_x0000_t75" style="width:56.25pt;height:39pt" o:ole="">
            <v:imagedata r:id="rId139" o:title=""/>
          </v:shape>
          <o:OLEObject Type="Embed" ProgID="Equation.3" ShapeID="_x0000_i1099" DrawAspect="Content" ObjectID="_1459662233" r:id="rId140"/>
        </w:object>
      </w:r>
      <w:r w:rsidR="003119E6">
        <w:rPr>
          <w:rFonts w:ascii="Euclid" w:hAnsi="Euclid"/>
        </w:rPr>
        <w:t xml:space="preserve"> </w:t>
      </w:r>
      <w:r w:rsidR="003119E6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3119E6">
        <w:rPr>
          <w:rFonts w:ascii="Euclid" w:hAnsi="Euclid"/>
        </w:rPr>
        <w:t xml:space="preserve">b)  </w:t>
      </w:r>
      <w:r w:rsidR="00CA0D1C" w:rsidRPr="00CA0D1C">
        <w:rPr>
          <w:rFonts w:ascii="Euclid" w:hAnsi="Euclid"/>
          <w:position w:val="-32"/>
        </w:rPr>
        <w:object w:dxaOrig="1240" w:dyaOrig="780" w14:anchorId="0FA30AA2">
          <v:shape id="_x0000_i1100" type="#_x0000_t75" style="width:62.25pt;height:39pt" o:ole="">
            <v:imagedata r:id="rId141" o:title=""/>
          </v:shape>
          <o:OLEObject Type="Embed" ProgID="Equation.3" ShapeID="_x0000_i1100" DrawAspect="Content" ObjectID="_1459662234" r:id="rId142"/>
        </w:object>
      </w:r>
      <w:r w:rsidR="00CA0D1C">
        <w:rPr>
          <w:rFonts w:ascii="Euclid" w:hAnsi="Euclid"/>
        </w:rPr>
        <w:t xml:space="preserve"> </w:t>
      </w:r>
      <w:r w:rsidR="00CA0D1C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CA0D1C">
        <w:rPr>
          <w:rFonts w:ascii="Euclid" w:hAnsi="Euclid"/>
        </w:rPr>
        <w:t>c)</w:t>
      </w:r>
      <w:proofErr w:type="gramEnd"/>
      <w:r w:rsidR="00CA0D1C">
        <w:rPr>
          <w:rFonts w:ascii="Euclid" w:hAnsi="Euclid"/>
        </w:rPr>
        <w:t xml:space="preserve">  </w:t>
      </w:r>
      <w:r w:rsidR="00633944" w:rsidRPr="00633944">
        <w:rPr>
          <w:rFonts w:ascii="Euclid" w:hAnsi="Euclid"/>
          <w:position w:val="-32"/>
        </w:rPr>
        <w:object w:dxaOrig="1120" w:dyaOrig="780" w14:anchorId="1FE58D5F">
          <v:shape id="_x0000_i1101" type="#_x0000_t75" style="width:56.25pt;height:39pt" o:ole="">
            <v:imagedata r:id="rId143" o:title=""/>
          </v:shape>
          <o:OLEObject Type="Embed" ProgID="Equation.3" ShapeID="_x0000_i1101" DrawAspect="Content" ObjectID="_1459662235" r:id="rId144"/>
        </w:object>
      </w:r>
      <w:r w:rsidR="00633944">
        <w:rPr>
          <w:rFonts w:ascii="Euclid" w:hAnsi="Euclid"/>
        </w:rPr>
        <w:t xml:space="preserve"> </w:t>
      </w:r>
      <w:r w:rsidR="00633944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633944">
        <w:rPr>
          <w:rFonts w:ascii="Euclid" w:hAnsi="Euclid"/>
        </w:rPr>
        <w:t xml:space="preserve">d)  </w:t>
      </w:r>
      <w:r w:rsidR="005B6866" w:rsidRPr="005B6866">
        <w:rPr>
          <w:rFonts w:ascii="Euclid" w:hAnsi="Euclid"/>
          <w:position w:val="-32"/>
        </w:rPr>
        <w:object w:dxaOrig="1020" w:dyaOrig="780" w14:anchorId="6179A174">
          <v:shape id="_x0000_i1102" type="#_x0000_t75" style="width:51pt;height:39pt" o:ole="">
            <v:imagedata r:id="rId145" o:title=""/>
          </v:shape>
          <o:OLEObject Type="Embed" ProgID="Equation.3" ShapeID="_x0000_i1102" DrawAspect="Content" ObjectID="_1459662236" r:id="rId146"/>
        </w:object>
      </w:r>
      <w:r w:rsidR="005B6866">
        <w:rPr>
          <w:rFonts w:ascii="Euclid" w:hAnsi="Euclid"/>
        </w:rPr>
        <w:t xml:space="preserve"> </w:t>
      </w:r>
      <w:r w:rsidR="005B6866">
        <w:rPr>
          <w:rFonts w:ascii="Euclid" w:hAnsi="Euclid"/>
        </w:rPr>
        <w:tab/>
      </w:r>
      <w:r w:rsidR="00A04E8E">
        <w:rPr>
          <w:rFonts w:ascii="Euclid" w:hAnsi="Euclid"/>
        </w:rPr>
        <w:tab/>
      </w:r>
      <w:r w:rsidR="005B6866">
        <w:rPr>
          <w:rFonts w:ascii="Euclid" w:hAnsi="Euclid"/>
        </w:rPr>
        <w:t xml:space="preserve">e)  </w:t>
      </w:r>
      <w:r w:rsidR="00A04E8E">
        <w:rPr>
          <w:rFonts w:ascii="Euclid" w:hAnsi="Euclid"/>
        </w:rPr>
        <w:t>NOTA</w:t>
      </w:r>
    </w:p>
    <w:p w14:paraId="6D55B40B" w14:textId="05D1373A" w:rsidR="00744C58" w:rsidRDefault="00265556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If </w:t>
      </w:r>
      <w:r w:rsidRPr="00971C06">
        <w:rPr>
          <w:rFonts w:ascii="Euclid" w:hAnsi="Euclid"/>
          <w:position w:val="-10"/>
        </w:rPr>
        <w:object w:dxaOrig="1940" w:dyaOrig="320" w14:anchorId="544D357F">
          <v:shape id="_x0000_i1103" type="#_x0000_t75" style="width:96.75pt;height:15.75pt" o:ole="">
            <v:imagedata r:id="rId147" o:title=""/>
          </v:shape>
          <o:OLEObject Type="Embed" ProgID="Equation.3" ShapeID="_x0000_i1103" DrawAspect="Content" ObjectID="_1459662237" r:id="rId148"/>
        </w:object>
      </w:r>
      <w:r w:rsidRPr="00971C06">
        <w:rPr>
          <w:rFonts w:ascii="Euclid" w:hAnsi="Euclid"/>
        </w:rPr>
        <w:t xml:space="preserve"> (when </w:t>
      </w:r>
      <w:r w:rsidRPr="00971C06">
        <w:rPr>
          <w:rFonts w:ascii="Euclid" w:hAnsi="Euclid"/>
          <w:position w:val="-6"/>
        </w:rPr>
        <w:object w:dxaOrig="200" w:dyaOrig="220" w14:anchorId="0AD1E97A">
          <v:shape id="_x0000_i1104" type="#_x0000_t75" style="width:9.75pt;height:11.25pt" o:ole="">
            <v:imagedata r:id="rId149" o:title=""/>
          </v:shape>
          <o:OLEObject Type="Embed" ProgID="Equation.3" ShapeID="_x0000_i1104" DrawAspect="Content" ObjectID="_1459662238" r:id="rId150"/>
        </w:object>
      </w:r>
      <w:r w:rsidRPr="00971C06">
        <w:rPr>
          <w:rFonts w:ascii="Euclid" w:hAnsi="Euclid"/>
        </w:rPr>
        <w:t xml:space="preserve"> is a natural number), what is the value </w:t>
      </w:r>
      <w:proofErr w:type="gramStart"/>
      <w:r w:rsidRPr="00971C06">
        <w:rPr>
          <w:rFonts w:ascii="Euclid" w:hAnsi="Euclid"/>
        </w:rPr>
        <w:t xml:space="preserve">of </w:t>
      </w:r>
      <w:proofErr w:type="gramEnd"/>
      <w:r w:rsidR="005045D6" w:rsidRPr="00971C06">
        <w:rPr>
          <w:rFonts w:ascii="Euclid" w:hAnsi="Euclid"/>
          <w:position w:val="-10"/>
        </w:rPr>
        <w:object w:dxaOrig="680" w:dyaOrig="360" w14:anchorId="21C2F303">
          <v:shape id="_x0000_i1105" type="#_x0000_t75" style="width:33.75pt;height:18pt" o:ole="">
            <v:imagedata r:id="rId151" o:title=""/>
          </v:shape>
          <o:OLEObject Type="Embed" ProgID="Equation.DSMT4" ShapeID="_x0000_i1105" DrawAspect="Content" ObjectID="_1459662239" r:id="rId152"/>
        </w:object>
      </w:r>
      <w:r w:rsidRPr="00971C06">
        <w:rPr>
          <w:rFonts w:ascii="Euclid" w:hAnsi="Euclid"/>
        </w:rPr>
        <w:t>?</w:t>
      </w:r>
    </w:p>
    <w:p w14:paraId="08C729F5" w14:textId="7FBCD024" w:rsidR="00007AC4" w:rsidRDefault="00007AC4" w:rsidP="00007AC4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  <w:t xml:space="preserve">a)  </w:t>
      </w:r>
      <w:r w:rsidR="00B9433F">
        <w:rPr>
          <w:rFonts w:ascii="Euclid" w:hAnsi="Euclid"/>
        </w:rPr>
        <w:t>4</w:t>
      </w:r>
      <w:r w:rsidR="00B9433F">
        <w:rPr>
          <w:rFonts w:ascii="Euclid" w:hAnsi="Euclid"/>
        </w:rPr>
        <w:tab/>
      </w:r>
      <w:r w:rsidR="009E54B4">
        <w:rPr>
          <w:rFonts w:ascii="Euclid" w:hAnsi="Euclid"/>
        </w:rPr>
        <w:tab/>
        <w:t>b</w:t>
      </w:r>
      <w:proofErr w:type="gramStart"/>
      <w:r w:rsidR="009E54B4">
        <w:rPr>
          <w:rFonts w:ascii="Euclid" w:hAnsi="Euclid"/>
        </w:rPr>
        <w:t>)  7</w:t>
      </w:r>
      <w:proofErr w:type="gramEnd"/>
      <w:r w:rsidR="009E54B4">
        <w:rPr>
          <w:rFonts w:ascii="Euclid" w:hAnsi="Euclid"/>
        </w:rPr>
        <w:tab/>
      </w:r>
      <w:r w:rsidR="009E54B4">
        <w:rPr>
          <w:rFonts w:ascii="Euclid" w:hAnsi="Euclid"/>
        </w:rPr>
        <w:tab/>
      </w:r>
      <w:r w:rsidR="00B9433F">
        <w:rPr>
          <w:rFonts w:ascii="Euclid" w:hAnsi="Euclid"/>
        </w:rPr>
        <w:t>c</w:t>
      </w:r>
      <w:r w:rsidR="005045D6">
        <w:rPr>
          <w:rFonts w:ascii="Euclid" w:hAnsi="Euclid"/>
        </w:rPr>
        <w:t xml:space="preserve">)  </w:t>
      </w:r>
      <w:r w:rsidR="0019614D" w:rsidRPr="0019614D">
        <w:rPr>
          <w:rFonts w:ascii="Euclid" w:hAnsi="Euclid"/>
          <w:position w:val="-10"/>
        </w:rPr>
        <w:object w:dxaOrig="1180" w:dyaOrig="320" w14:anchorId="1E527C84">
          <v:shape id="_x0000_i1106" type="#_x0000_t75" style="width:59.25pt;height:15.75pt" o:ole="">
            <v:imagedata r:id="rId153" o:title=""/>
          </v:shape>
          <o:OLEObject Type="Embed" ProgID="Equation.3" ShapeID="_x0000_i1106" DrawAspect="Content" ObjectID="_1459662240" r:id="rId154"/>
        </w:object>
      </w:r>
      <w:r w:rsidR="0019614D">
        <w:rPr>
          <w:rFonts w:ascii="Euclid" w:hAnsi="Euclid"/>
        </w:rPr>
        <w:tab/>
      </w:r>
      <w:r w:rsidR="00B9433F">
        <w:rPr>
          <w:rFonts w:ascii="Euclid" w:hAnsi="Euclid"/>
        </w:rPr>
        <w:t xml:space="preserve">d)  </w:t>
      </w:r>
      <w:r w:rsidR="00B438F0" w:rsidRPr="00B438F0">
        <w:rPr>
          <w:rFonts w:ascii="Euclid" w:hAnsi="Euclid"/>
          <w:position w:val="-4"/>
        </w:rPr>
        <w:object w:dxaOrig="680" w:dyaOrig="300" w14:anchorId="61E7B0B2">
          <v:shape id="_x0000_i1107" type="#_x0000_t75" style="width:33.75pt;height:15pt" o:ole="">
            <v:imagedata r:id="rId155" o:title=""/>
          </v:shape>
          <o:OLEObject Type="Embed" ProgID="Equation.DSMT4" ShapeID="_x0000_i1107" DrawAspect="Content" ObjectID="_1459662241" r:id="rId156"/>
        </w:object>
      </w:r>
      <w:r w:rsidR="0045744B">
        <w:rPr>
          <w:rFonts w:ascii="Euclid" w:hAnsi="Euclid"/>
        </w:rPr>
        <w:tab/>
      </w:r>
      <w:r w:rsidR="0045744B">
        <w:rPr>
          <w:rFonts w:ascii="Euclid" w:hAnsi="Euclid"/>
        </w:rPr>
        <w:tab/>
        <w:t>e)  NOTA</w:t>
      </w:r>
    </w:p>
    <w:p w14:paraId="2D54BA4D" w14:textId="77777777" w:rsidR="00007AC4" w:rsidRPr="00007AC4" w:rsidRDefault="00007AC4" w:rsidP="00007AC4">
      <w:pPr>
        <w:tabs>
          <w:tab w:val="left" w:pos="720"/>
        </w:tabs>
        <w:rPr>
          <w:rFonts w:ascii="Euclid" w:hAnsi="Euclid"/>
        </w:rPr>
      </w:pPr>
    </w:p>
    <w:p w14:paraId="51EA8423" w14:textId="42DC1C08" w:rsidR="00842BF7" w:rsidRPr="00971C06" w:rsidRDefault="000874B3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Solve for </w:t>
      </w:r>
      <w:r w:rsidRPr="00971C06">
        <w:rPr>
          <w:rFonts w:ascii="Euclid" w:hAnsi="Euclid"/>
          <w:position w:val="-6"/>
        </w:rPr>
        <w:object w:dxaOrig="200" w:dyaOrig="220" w14:anchorId="47920FF6">
          <v:shape id="_x0000_i1108" type="#_x0000_t75" style="width:9.75pt;height:11.25pt" o:ole="">
            <v:imagedata r:id="rId157" o:title=""/>
          </v:shape>
          <o:OLEObject Type="Embed" ProgID="Equation.3" ShapeID="_x0000_i1108" DrawAspect="Content" ObjectID="_1459662242" r:id="rId158"/>
        </w:object>
      </w:r>
      <w:r w:rsidRPr="00971C06">
        <w:rPr>
          <w:rFonts w:ascii="Euclid" w:hAnsi="Euclid"/>
        </w:rPr>
        <w:t xml:space="preserve">: </w:t>
      </w:r>
      <w:r w:rsidR="00B51AF1" w:rsidRPr="00971C06">
        <w:rPr>
          <w:rFonts w:ascii="Euclid" w:hAnsi="Euclid"/>
          <w:position w:val="-12"/>
        </w:rPr>
        <w:object w:dxaOrig="4960" w:dyaOrig="340" w14:anchorId="75BB033E">
          <v:shape id="_x0000_i1109" type="#_x0000_t75" style="width:248.25pt;height:17.25pt" o:ole="">
            <v:imagedata r:id="rId159" o:title=""/>
          </v:shape>
          <o:OLEObject Type="Embed" ProgID="Equation.3" ShapeID="_x0000_i1109" DrawAspect="Content" ObjectID="_1459662243" r:id="rId160"/>
        </w:object>
      </w:r>
    </w:p>
    <w:p w14:paraId="7FF20DB7" w14:textId="719E09C3" w:rsidR="008C1518" w:rsidRPr="00971C06" w:rsidRDefault="008C1518" w:rsidP="00B51AF1">
      <w:pPr>
        <w:tabs>
          <w:tab w:val="left" w:pos="720"/>
        </w:tabs>
        <w:rPr>
          <w:rFonts w:ascii="Euclid" w:hAnsi="Euclid"/>
        </w:rPr>
      </w:pPr>
      <w:r w:rsidRPr="00971C06">
        <w:rPr>
          <w:rFonts w:ascii="Euclid" w:hAnsi="Euclid"/>
        </w:rPr>
        <w:tab/>
      </w:r>
      <w:r w:rsidR="001B5A76">
        <w:rPr>
          <w:rFonts w:ascii="Euclid" w:hAnsi="Euclid"/>
        </w:rPr>
        <w:t>a)  2</w:t>
      </w:r>
      <w:r w:rsidR="001B5A76">
        <w:rPr>
          <w:rFonts w:ascii="Euclid" w:hAnsi="Euclid"/>
        </w:rPr>
        <w:tab/>
      </w:r>
      <w:r w:rsidR="001B5A76">
        <w:rPr>
          <w:rFonts w:ascii="Euclid" w:hAnsi="Euclid"/>
        </w:rPr>
        <w:tab/>
        <w:t>b</w:t>
      </w:r>
      <w:proofErr w:type="gramStart"/>
      <w:r w:rsidR="001B5A76">
        <w:rPr>
          <w:rFonts w:ascii="Euclid" w:hAnsi="Euclid"/>
        </w:rPr>
        <w:t>)  4</w:t>
      </w:r>
      <w:proofErr w:type="gramEnd"/>
      <w:r w:rsidR="001B5A76">
        <w:rPr>
          <w:rFonts w:ascii="Euclid" w:hAnsi="Euclid"/>
        </w:rPr>
        <w:tab/>
      </w:r>
      <w:r w:rsidR="001B5A76">
        <w:rPr>
          <w:rFonts w:ascii="Euclid" w:hAnsi="Euclid"/>
        </w:rPr>
        <w:tab/>
        <w:t xml:space="preserve">c)  </w:t>
      </w:r>
      <w:r w:rsidR="0051353C">
        <w:rPr>
          <w:rFonts w:ascii="Euclid" w:hAnsi="Euclid"/>
        </w:rPr>
        <w:t>8</w:t>
      </w:r>
      <w:r w:rsidR="0051353C">
        <w:rPr>
          <w:rFonts w:ascii="Euclid" w:hAnsi="Euclid"/>
        </w:rPr>
        <w:tab/>
      </w:r>
      <w:r w:rsidR="0051353C">
        <w:rPr>
          <w:rFonts w:ascii="Euclid" w:hAnsi="Euclid"/>
        </w:rPr>
        <w:tab/>
        <w:t>d)  16</w:t>
      </w:r>
      <w:r w:rsidR="00B51AF1" w:rsidRPr="00971C06">
        <w:rPr>
          <w:rFonts w:ascii="Euclid" w:hAnsi="Euclid"/>
        </w:rPr>
        <w:tab/>
      </w:r>
      <w:r w:rsidR="00B51AF1" w:rsidRPr="00971C06">
        <w:rPr>
          <w:rFonts w:ascii="Euclid" w:hAnsi="Euclid"/>
        </w:rPr>
        <w:tab/>
        <w:t>e)  NOTA</w:t>
      </w:r>
    </w:p>
    <w:p w14:paraId="09BDD38B" w14:textId="04051820" w:rsidR="00B51AF1" w:rsidRPr="00971C06" w:rsidRDefault="00B51AF1" w:rsidP="00B51AF1">
      <w:pPr>
        <w:tabs>
          <w:tab w:val="left" w:pos="720"/>
        </w:tabs>
        <w:rPr>
          <w:rFonts w:ascii="Euclid" w:hAnsi="Euclid"/>
        </w:rPr>
      </w:pPr>
      <w:r w:rsidRPr="00971C06">
        <w:rPr>
          <w:rFonts w:ascii="Euclid" w:hAnsi="Euclid"/>
        </w:rPr>
        <w:tab/>
      </w:r>
    </w:p>
    <w:p w14:paraId="112C42DD" w14:textId="42725BED" w:rsidR="000874B3" w:rsidRDefault="001F41C4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What is the units digit </w:t>
      </w:r>
      <w:proofErr w:type="gramStart"/>
      <w:r w:rsidRPr="00971C06">
        <w:rPr>
          <w:rFonts w:ascii="Euclid" w:hAnsi="Euclid"/>
        </w:rPr>
        <w:t xml:space="preserve">of </w:t>
      </w:r>
      <w:proofErr w:type="gramEnd"/>
      <w:r w:rsidRPr="00971C06">
        <w:rPr>
          <w:rFonts w:ascii="Euclid" w:hAnsi="Euclid"/>
          <w:position w:val="-6"/>
        </w:rPr>
        <w:object w:dxaOrig="2080" w:dyaOrig="320" w14:anchorId="580A1F0C">
          <v:shape id="_x0000_i1110" type="#_x0000_t75" style="width:104.25pt;height:15.75pt" o:ole="">
            <v:imagedata r:id="rId161" o:title=""/>
          </v:shape>
          <o:OLEObject Type="Embed" ProgID="Equation.3" ShapeID="_x0000_i1110" DrawAspect="Content" ObjectID="_1459662244" r:id="rId162"/>
        </w:object>
      </w:r>
      <w:r w:rsidRPr="00971C06">
        <w:rPr>
          <w:rFonts w:ascii="Euclid" w:hAnsi="Euclid"/>
        </w:rPr>
        <w:t>?</w:t>
      </w:r>
    </w:p>
    <w:p w14:paraId="39085FB3" w14:textId="1D452AB9" w:rsidR="000D67C2" w:rsidRDefault="000D67C2" w:rsidP="000D67C2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  <w:t xml:space="preserve">a)  </w:t>
      </w:r>
      <w:r w:rsidR="009257EE">
        <w:rPr>
          <w:rFonts w:ascii="Euclid" w:hAnsi="Euclid"/>
        </w:rPr>
        <w:t>0</w:t>
      </w:r>
      <w:r w:rsidR="009257EE">
        <w:rPr>
          <w:rFonts w:ascii="Euclid" w:hAnsi="Euclid"/>
        </w:rPr>
        <w:tab/>
      </w:r>
      <w:r w:rsidR="009257EE">
        <w:rPr>
          <w:rFonts w:ascii="Euclid" w:hAnsi="Euclid"/>
        </w:rPr>
        <w:tab/>
        <w:t>b</w:t>
      </w:r>
      <w:proofErr w:type="gramStart"/>
      <w:r w:rsidR="009257EE">
        <w:rPr>
          <w:rFonts w:ascii="Euclid" w:hAnsi="Euclid"/>
        </w:rPr>
        <w:t>)  2</w:t>
      </w:r>
      <w:proofErr w:type="gramEnd"/>
      <w:r w:rsidR="009257EE">
        <w:rPr>
          <w:rFonts w:ascii="Euclid" w:hAnsi="Euclid"/>
        </w:rPr>
        <w:tab/>
      </w:r>
      <w:r w:rsidR="00D066A3">
        <w:rPr>
          <w:rFonts w:ascii="Euclid" w:hAnsi="Euclid"/>
        </w:rPr>
        <w:tab/>
        <w:t xml:space="preserve">c)  </w:t>
      </w:r>
      <w:r w:rsidR="00EA3474">
        <w:rPr>
          <w:rFonts w:ascii="Euclid" w:hAnsi="Euclid"/>
        </w:rPr>
        <w:t>4</w:t>
      </w:r>
      <w:r w:rsidR="00EA3474">
        <w:rPr>
          <w:rFonts w:ascii="Euclid" w:hAnsi="Euclid"/>
        </w:rPr>
        <w:tab/>
      </w:r>
      <w:r w:rsidR="00EA3474">
        <w:rPr>
          <w:rFonts w:ascii="Euclid" w:hAnsi="Euclid"/>
        </w:rPr>
        <w:tab/>
        <w:t xml:space="preserve">d)  </w:t>
      </w:r>
      <w:r w:rsidR="0048124F">
        <w:rPr>
          <w:rFonts w:ascii="Euclid" w:hAnsi="Euclid"/>
        </w:rPr>
        <w:t>6</w:t>
      </w:r>
      <w:r w:rsidR="0048124F">
        <w:rPr>
          <w:rFonts w:ascii="Euclid" w:hAnsi="Euclid"/>
        </w:rPr>
        <w:tab/>
      </w:r>
      <w:r w:rsidR="0048124F">
        <w:rPr>
          <w:rFonts w:ascii="Euclid" w:hAnsi="Euclid"/>
        </w:rPr>
        <w:tab/>
        <w:t>e)  NOTA</w:t>
      </w:r>
    </w:p>
    <w:p w14:paraId="234A78F4" w14:textId="77777777" w:rsidR="000D67C2" w:rsidRPr="000D67C2" w:rsidRDefault="000D67C2" w:rsidP="000D67C2">
      <w:pPr>
        <w:tabs>
          <w:tab w:val="left" w:pos="720"/>
        </w:tabs>
        <w:rPr>
          <w:rFonts w:ascii="Euclid" w:hAnsi="Euclid"/>
        </w:rPr>
      </w:pPr>
    </w:p>
    <w:p w14:paraId="31D7E4D4" w14:textId="4677E083" w:rsidR="001F41C4" w:rsidRDefault="003D28B6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What is/are the solution(s) </w:t>
      </w:r>
      <w:proofErr w:type="gramStart"/>
      <w:r w:rsidRPr="00971C06">
        <w:rPr>
          <w:rFonts w:ascii="Euclid" w:hAnsi="Euclid"/>
        </w:rPr>
        <w:t xml:space="preserve">to </w:t>
      </w:r>
      <w:proofErr w:type="gramEnd"/>
      <w:r w:rsidR="00AE4F3C" w:rsidRPr="00AE4F3C">
        <w:rPr>
          <w:rFonts w:ascii="Euclid" w:hAnsi="Euclid"/>
          <w:position w:val="-10"/>
        </w:rPr>
        <w:object w:dxaOrig="2780" w:dyaOrig="360" w14:anchorId="66887BE6">
          <v:shape id="_x0000_i1111" type="#_x0000_t75" style="width:138.75pt;height:18pt" o:ole="">
            <v:imagedata r:id="rId163" o:title=""/>
          </v:shape>
          <o:OLEObject Type="Embed" ProgID="Equation.DSMT4" ShapeID="_x0000_i1111" DrawAspect="Content" ObjectID="_1459662245" r:id="rId164"/>
        </w:object>
      </w:r>
      <w:r w:rsidRPr="00971C06">
        <w:rPr>
          <w:rFonts w:ascii="Euclid" w:hAnsi="Euclid"/>
        </w:rPr>
        <w:t>?</w:t>
      </w:r>
    </w:p>
    <w:p w14:paraId="108728BD" w14:textId="3744655F" w:rsidR="007251D7" w:rsidRDefault="005C1843" w:rsidP="007251D7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  <w:t xml:space="preserve">a)  </w:t>
      </w:r>
      <w:r w:rsidR="00DB4258">
        <w:rPr>
          <w:rFonts w:ascii="Euclid" w:hAnsi="Euclid"/>
        </w:rPr>
        <w:t>3</w:t>
      </w:r>
      <w:r w:rsidR="00DB4258">
        <w:rPr>
          <w:rFonts w:ascii="Euclid" w:hAnsi="Euclid"/>
        </w:rPr>
        <w:tab/>
      </w:r>
      <w:r w:rsidR="00AE4F3C">
        <w:rPr>
          <w:rFonts w:ascii="Euclid" w:hAnsi="Euclid"/>
        </w:rPr>
        <w:tab/>
        <w:t>b</w:t>
      </w:r>
      <w:proofErr w:type="gramStart"/>
      <w:r w:rsidR="00AE4F3C">
        <w:rPr>
          <w:rFonts w:ascii="Euclid" w:hAnsi="Euclid"/>
        </w:rPr>
        <w:t xml:space="preserve">)  </w:t>
      </w:r>
      <w:r w:rsidR="00BE285B">
        <w:rPr>
          <w:rFonts w:ascii="Euclid" w:hAnsi="Euclid"/>
        </w:rPr>
        <w:t>-</w:t>
      </w:r>
      <w:proofErr w:type="gramEnd"/>
      <w:r w:rsidR="00BE285B">
        <w:rPr>
          <w:rFonts w:ascii="Euclid" w:hAnsi="Euclid"/>
        </w:rPr>
        <w:t xml:space="preserve">2, </w:t>
      </w:r>
      <w:r w:rsidR="00B864CC">
        <w:rPr>
          <w:rFonts w:ascii="Euclid" w:hAnsi="Euclid"/>
        </w:rPr>
        <w:t>-1</w:t>
      </w:r>
      <w:r w:rsidR="005C6438">
        <w:rPr>
          <w:rFonts w:ascii="Euclid" w:hAnsi="Euclid"/>
        </w:rPr>
        <w:tab/>
        <w:t xml:space="preserve">c)  </w:t>
      </w:r>
      <w:r w:rsidR="00B864CC">
        <w:rPr>
          <w:rFonts w:ascii="Euclid" w:hAnsi="Euclid"/>
        </w:rPr>
        <w:t>-2, 7</w:t>
      </w:r>
      <w:r w:rsidR="00236342">
        <w:rPr>
          <w:rFonts w:ascii="Euclid" w:hAnsi="Euclid"/>
        </w:rPr>
        <w:tab/>
      </w:r>
      <w:r w:rsidR="00687DEB">
        <w:rPr>
          <w:rFonts w:ascii="Euclid" w:hAnsi="Euclid"/>
        </w:rPr>
        <w:t xml:space="preserve">d)  </w:t>
      </w:r>
      <w:r w:rsidR="00687027">
        <w:rPr>
          <w:rFonts w:ascii="Euclid" w:hAnsi="Euclid"/>
        </w:rPr>
        <w:t>-1, 3</w:t>
      </w:r>
      <w:r w:rsidR="00687027">
        <w:rPr>
          <w:rFonts w:ascii="Euclid" w:hAnsi="Euclid"/>
        </w:rPr>
        <w:tab/>
        <w:t>e)  NOTA</w:t>
      </w:r>
    </w:p>
    <w:p w14:paraId="4C94828C" w14:textId="77777777" w:rsidR="007251D7" w:rsidRPr="007251D7" w:rsidRDefault="007251D7" w:rsidP="007251D7">
      <w:pPr>
        <w:tabs>
          <w:tab w:val="left" w:pos="720"/>
        </w:tabs>
        <w:rPr>
          <w:rFonts w:ascii="Euclid" w:hAnsi="Euclid"/>
        </w:rPr>
      </w:pPr>
    </w:p>
    <w:p w14:paraId="4E62FC5A" w14:textId="54381F86" w:rsidR="003D28B6" w:rsidRDefault="003D28B6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Given that </w:t>
      </w:r>
      <w:r w:rsidRPr="00971C06">
        <w:rPr>
          <w:rFonts w:ascii="Euclid" w:hAnsi="Euclid"/>
          <w:position w:val="-24"/>
        </w:rPr>
        <w:object w:dxaOrig="1680" w:dyaOrig="660" w14:anchorId="3BFE6465">
          <v:shape id="_x0000_i1112" type="#_x0000_t75" style="width:84pt;height:33pt" o:ole="">
            <v:imagedata r:id="rId165" o:title=""/>
          </v:shape>
          <o:OLEObject Type="Embed" ProgID="Equation.3" ShapeID="_x0000_i1112" DrawAspect="Content" ObjectID="_1459662246" r:id="rId166"/>
        </w:object>
      </w:r>
      <w:r w:rsidRPr="00971C06">
        <w:rPr>
          <w:rFonts w:ascii="Euclid" w:hAnsi="Euclid"/>
        </w:rPr>
        <w:t xml:space="preserve"> </w:t>
      </w:r>
      <w:proofErr w:type="gramStart"/>
      <w:r w:rsidRPr="00971C06">
        <w:rPr>
          <w:rFonts w:ascii="Euclid" w:hAnsi="Euclid"/>
        </w:rPr>
        <w:t xml:space="preserve">and </w:t>
      </w:r>
      <w:proofErr w:type="gramEnd"/>
      <w:r w:rsidRPr="00971C06">
        <w:rPr>
          <w:rFonts w:ascii="Euclid" w:hAnsi="Euclid"/>
          <w:position w:val="-24"/>
        </w:rPr>
        <w:object w:dxaOrig="1620" w:dyaOrig="660" w14:anchorId="16C73932">
          <v:shape id="_x0000_i1113" type="#_x0000_t75" style="width:81pt;height:33pt" o:ole="">
            <v:imagedata r:id="rId167" o:title=""/>
          </v:shape>
          <o:OLEObject Type="Embed" ProgID="Equation.3" ShapeID="_x0000_i1113" DrawAspect="Content" ObjectID="_1459662247" r:id="rId168"/>
        </w:object>
      </w:r>
      <w:r w:rsidRPr="00971C06">
        <w:rPr>
          <w:rFonts w:ascii="Euclid" w:hAnsi="Euclid"/>
        </w:rPr>
        <w:t>, which of the following identities is false?</w:t>
      </w:r>
    </w:p>
    <w:p w14:paraId="5063F60C" w14:textId="3E9B5B71" w:rsidR="0027283A" w:rsidRDefault="00296664" w:rsidP="0027283A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</w:r>
      <w:proofErr w:type="gramStart"/>
      <w:r>
        <w:rPr>
          <w:rFonts w:ascii="Euclid" w:hAnsi="Euclid"/>
        </w:rPr>
        <w:t xml:space="preserve">a)  </w:t>
      </w:r>
      <w:r w:rsidR="00B05D92" w:rsidRPr="00B05D92">
        <w:rPr>
          <w:rFonts w:ascii="Euclid" w:hAnsi="Euclid"/>
          <w:position w:val="-4"/>
        </w:rPr>
        <w:object w:dxaOrig="1940" w:dyaOrig="300" w14:anchorId="05215550">
          <v:shape id="_x0000_i1114" type="#_x0000_t75" style="width:96.75pt;height:15pt" o:ole="">
            <v:imagedata r:id="rId169" o:title=""/>
          </v:shape>
          <o:OLEObject Type="Embed" ProgID="Equation.DSMT4" ShapeID="_x0000_i1114" DrawAspect="Content" ObjectID="_1459662248" r:id="rId170"/>
        </w:object>
      </w:r>
      <w:r w:rsidR="009605F0">
        <w:rPr>
          <w:rFonts w:ascii="Euclid" w:hAnsi="Euclid"/>
        </w:rPr>
        <w:t xml:space="preserve"> </w:t>
      </w:r>
      <w:r w:rsidR="009605F0">
        <w:rPr>
          <w:rFonts w:ascii="Euclid" w:hAnsi="Euclid"/>
        </w:rPr>
        <w:tab/>
        <w:t xml:space="preserve">b)  </w:t>
      </w:r>
      <w:r w:rsidR="00054DA3" w:rsidRPr="00054DA3">
        <w:rPr>
          <w:rFonts w:ascii="Euclid" w:hAnsi="Euclid"/>
          <w:position w:val="-6"/>
        </w:rPr>
        <w:object w:dxaOrig="2300" w:dyaOrig="280" w14:anchorId="249ABB05">
          <v:shape id="_x0000_i1115" type="#_x0000_t75" style="width:114.75pt;height:14.25pt" o:ole="">
            <v:imagedata r:id="rId171" o:title=""/>
          </v:shape>
          <o:OLEObject Type="Embed" ProgID="Equation.3" ShapeID="_x0000_i1115" DrawAspect="Content" ObjectID="_1459662249" r:id="rId172"/>
        </w:object>
      </w:r>
      <w:r w:rsidR="00054DA3">
        <w:rPr>
          <w:rFonts w:ascii="Euclid" w:hAnsi="Euclid"/>
        </w:rPr>
        <w:t xml:space="preserve"> </w:t>
      </w:r>
      <w:r w:rsidR="00054DA3">
        <w:rPr>
          <w:rFonts w:ascii="Euclid" w:hAnsi="Euclid"/>
        </w:rPr>
        <w:tab/>
        <w:t>c)</w:t>
      </w:r>
      <w:proofErr w:type="gramEnd"/>
      <w:r w:rsidR="00054DA3">
        <w:rPr>
          <w:rFonts w:ascii="Euclid" w:hAnsi="Euclid"/>
        </w:rPr>
        <w:t xml:space="preserve">  </w:t>
      </w:r>
      <w:r w:rsidR="00E478B6" w:rsidRPr="00E478B6">
        <w:rPr>
          <w:rFonts w:ascii="Euclid" w:hAnsi="Euclid"/>
          <w:position w:val="-6"/>
        </w:rPr>
        <w:object w:dxaOrig="2140" w:dyaOrig="320" w14:anchorId="2731E2D7">
          <v:shape id="_x0000_i1116" type="#_x0000_t75" style="width:107.25pt;height:15.75pt" o:ole="">
            <v:imagedata r:id="rId173" o:title=""/>
          </v:shape>
          <o:OLEObject Type="Embed" ProgID="Equation.3" ShapeID="_x0000_i1116" DrawAspect="Content" ObjectID="_1459662250" r:id="rId174"/>
        </w:object>
      </w:r>
      <w:r w:rsidR="00E478B6">
        <w:rPr>
          <w:rFonts w:ascii="Euclid" w:hAnsi="Euclid"/>
        </w:rPr>
        <w:t xml:space="preserve"> </w:t>
      </w:r>
      <w:r w:rsidR="00E478B6">
        <w:rPr>
          <w:rFonts w:ascii="Euclid" w:hAnsi="Euclid"/>
        </w:rPr>
        <w:tab/>
      </w:r>
      <w:r w:rsidR="003A7953">
        <w:rPr>
          <w:rFonts w:ascii="Euclid" w:hAnsi="Euclid"/>
        </w:rPr>
        <w:tab/>
      </w:r>
      <w:r w:rsidR="003A7953">
        <w:rPr>
          <w:rFonts w:ascii="Euclid" w:hAnsi="Euclid"/>
        </w:rPr>
        <w:tab/>
      </w:r>
      <w:r w:rsidR="003A7953">
        <w:rPr>
          <w:rFonts w:ascii="Euclid" w:hAnsi="Euclid"/>
        </w:rPr>
        <w:tab/>
      </w:r>
      <w:r w:rsidR="00E478B6">
        <w:rPr>
          <w:rFonts w:ascii="Euclid" w:hAnsi="Euclid"/>
        </w:rPr>
        <w:t>d)</w:t>
      </w:r>
      <w:r w:rsidR="00F47CEC">
        <w:rPr>
          <w:rFonts w:ascii="Euclid" w:hAnsi="Euclid"/>
        </w:rPr>
        <w:t xml:space="preserve"> </w:t>
      </w:r>
      <w:r w:rsidR="00E478B6">
        <w:rPr>
          <w:rFonts w:ascii="Euclid" w:hAnsi="Euclid"/>
        </w:rPr>
        <w:t xml:space="preserve"> </w:t>
      </w:r>
      <w:r w:rsidRPr="009605F0">
        <w:rPr>
          <w:rFonts w:ascii="Euclid" w:hAnsi="Euclid"/>
          <w:position w:val="-6"/>
        </w:rPr>
        <w:object w:dxaOrig="1960" w:dyaOrig="320" w14:anchorId="21A76C8A">
          <v:shape id="_x0000_i1117" type="#_x0000_t75" style="width:98.25pt;height:15.75pt" o:ole="">
            <v:imagedata r:id="rId175" o:title=""/>
          </v:shape>
          <o:OLEObject Type="Embed" ProgID="Equation.3" ShapeID="_x0000_i1117" DrawAspect="Content" ObjectID="_1459662251" r:id="rId176"/>
        </w:object>
      </w:r>
      <w:r w:rsidR="00505E2A">
        <w:rPr>
          <w:rFonts w:ascii="Euclid" w:hAnsi="Euclid"/>
        </w:rPr>
        <w:tab/>
      </w:r>
      <w:r w:rsidR="00F41ABC">
        <w:rPr>
          <w:rFonts w:ascii="Euclid" w:hAnsi="Euclid"/>
        </w:rPr>
        <w:tab/>
      </w:r>
      <w:r w:rsidR="00505E2A">
        <w:rPr>
          <w:rFonts w:ascii="Euclid" w:hAnsi="Euclid"/>
        </w:rPr>
        <w:t>e)  NOTA</w:t>
      </w:r>
    </w:p>
    <w:p w14:paraId="3317D9E1" w14:textId="77777777" w:rsidR="0027283A" w:rsidRPr="0027283A" w:rsidRDefault="0027283A" w:rsidP="0027283A">
      <w:pPr>
        <w:tabs>
          <w:tab w:val="left" w:pos="720"/>
        </w:tabs>
        <w:rPr>
          <w:rFonts w:ascii="Euclid" w:hAnsi="Euclid"/>
        </w:rPr>
      </w:pPr>
    </w:p>
    <w:p w14:paraId="1B0E90E2" w14:textId="57536478" w:rsidR="008266DA" w:rsidRDefault="00422FC8" w:rsidP="00422FC8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>
        <w:rPr>
          <w:rFonts w:ascii="Euclid" w:hAnsi="Euclid"/>
        </w:rPr>
        <w:t xml:space="preserve">The equation </w:t>
      </w:r>
      <w:r w:rsidRPr="00422FC8">
        <w:rPr>
          <w:rFonts w:ascii="Euclid" w:hAnsi="Euclid"/>
          <w:position w:val="-10"/>
        </w:rPr>
        <w:object w:dxaOrig="2300" w:dyaOrig="360" w14:anchorId="1DC2B420">
          <v:shape id="_x0000_i1118" type="#_x0000_t75" style="width:114.75pt;height:18pt" o:ole="">
            <v:imagedata r:id="rId177" o:title=""/>
          </v:shape>
          <o:OLEObject Type="Embed" ProgID="Equation.3" ShapeID="_x0000_i1118" DrawAspect="Content" ObjectID="_1459662252" r:id="rId178"/>
        </w:object>
      </w:r>
      <w:r>
        <w:rPr>
          <w:rFonts w:ascii="Euclid" w:hAnsi="Euclid"/>
        </w:rPr>
        <w:t xml:space="preserve"> describes what </w:t>
      </w:r>
      <w:r w:rsidR="00111387">
        <w:rPr>
          <w:rFonts w:ascii="Euclid" w:hAnsi="Euclid"/>
        </w:rPr>
        <w:t>type</w:t>
      </w:r>
      <w:r>
        <w:rPr>
          <w:rFonts w:ascii="Euclid" w:hAnsi="Euclid"/>
        </w:rPr>
        <w:t xml:space="preserve"> of conic?</w:t>
      </w:r>
    </w:p>
    <w:p w14:paraId="567D1858" w14:textId="509BCE55" w:rsidR="0087539C" w:rsidRDefault="0087539C" w:rsidP="0087539C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  <w:t xml:space="preserve">a)  </w:t>
      </w:r>
      <w:r w:rsidR="00941167">
        <w:rPr>
          <w:rFonts w:ascii="Euclid" w:hAnsi="Euclid"/>
        </w:rPr>
        <w:t>A point</w:t>
      </w:r>
      <w:r w:rsidR="00045584">
        <w:rPr>
          <w:rFonts w:ascii="Euclid" w:hAnsi="Euclid"/>
        </w:rPr>
        <w:tab/>
        <w:t>b</w:t>
      </w:r>
      <w:proofErr w:type="gramStart"/>
      <w:r w:rsidR="00045584">
        <w:rPr>
          <w:rFonts w:ascii="Euclid" w:hAnsi="Euclid"/>
        </w:rPr>
        <w:t xml:space="preserve">)  </w:t>
      </w:r>
      <w:r w:rsidR="00941167">
        <w:rPr>
          <w:rFonts w:ascii="Euclid" w:hAnsi="Euclid"/>
        </w:rPr>
        <w:t>A</w:t>
      </w:r>
      <w:proofErr w:type="gramEnd"/>
      <w:r w:rsidR="00941167">
        <w:rPr>
          <w:rFonts w:ascii="Euclid" w:hAnsi="Euclid"/>
        </w:rPr>
        <w:t xml:space="preserve"> circle</w:t>
      </w:r>
      <w:r w:rsidR="00045584">
        <w:rPr>
          <w:rFonts w:ascii="Euclid" w:hAnsi="Euclid"/>
        </w:rPr>
        <w:tab/>
        <w:t xml:space="preserve">c)  </w:t>
      </w:r>
      <w:r w:rsidR="00941167">
        <w:rPr>
          <w:rFonts w:ascii="Euclid" w:hAnsi="Euclid"/>
        </w:rPr>
        <w:t>An ellipse</w:t>
      </w:r>
      <w:r w:rsidR="00941167">
        <w:rPr>
          <w:rFonts w:ascii="Euclid" w:hAnsi="Euclid"/>
        </w:rPr>
        <w:tab/>
      </w:r>
      <w:r w:rsidR="00045584">
        <w:rPr>
          <w:rFonts w:ascii="Euclid" w:hAnsi="Euclid"/>
        </w:rPr>
        <w:t xml:space="preserve">d)  </w:t>
      </w:r>
      <w:r w:rsidR="00941167">
        <w:rPr>
          <w:rFonts w:ascii="Euclid" w:hAnsi="Euclid"/>
        </w:rPr>
        <w:t>A hyperbola</w:t>
      </w:r>
      <w:r w:rsidR="00EF1B6D">
        <w:rPr>
          <w:rFonts w:ascii="Euclid" w:hAnsi="Euclid"/>
        </w:rPr>
        <w:tab/>
        <w:t>e)  NOTA</w:t>
      </w:r>
    </w:p>
    <w:p w14:paraId="46557BDD" w14:textId="77777777" w:rsidR="0087539C" w:rsidRPr="0087539C" w:rsidRDefault="0087539C" w:rsidP="0087539C">
      <w:pPr>
        <w:tabs>
          <w:tab w:val="left" w:pos="720"/>
        </w:tabs>
        <w:rPr>
          <w:rFonts w:ascii="Euclid" w:hAnsi="Euclid"/>
        </w:rPr>
      </w:pPr>
    </w:p>
    <w:p w14:paraId="667115CB" w14:textId="7C9EE164" w:rsidR="00706AE4" w:rsidRPr="00971C06" w:rsidRDefault="00EF6968" w:rsidP="00241B9D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If </w:t>
      </w:r>
      <w:r w:rsidR="007F5EA9" w:rsidRPr="00971C06">
        <w:rPr>
          <w:rFonts w:ascii="Euclid" w:hAnsi="Euclid"/>
          <w:position w:val="-28"/>
        </w:rPr>
        <w:object w:dxaOrig="1460" w:dyaOrig="680" w14:anchorId="10119D9D">
          <v:shape id="_x0000_i1119" type="#_x0000_t75" style="width:72.75pt;height:33.75pt" o:ole="">
            <v:imagedata r:id="rId179" o:title=""/>
          </v:shape>
          <o:OLEObject Type="Embed" ProgID="Equation.DSMT4" ShapeID="_x0000_i1119" DrawAspect="Content" ObjectID="_1459662253" r:id="rId180"/>
        </w:object>
      </w:r>
      <w:r w:rsidRPr="00971C06">
        <w:rPr>
          <w:rFonts w:ascii="Euclid" w:hAnsi="Euclid"/>
        </w:rPr>
        <w:t xml:space="preserve">, what is </w:t>
      </w:r>
      <w:r w:rsidRPr="00971C06">
        <w:rPr>
          <w:rFonts w:ascii="Euclid" w:hAnsi="Euclid"/>
          <w:position w:val="-10"/>
        </w:rPr>
        <w:object w:dxaOrig="640" w:dyaOrig="320" w14:anchorId="340DD253">
          <v:shape id="_x0000_i1120" type="#_x0000_t75" style="width:32.25pt;height:15.75pt" o:ole="">
            <v:imagedata r:id="rId181" o:title=""/>
          </v:shape>
          <o:OLEObject Type="Embed" ProgID="Equation.3" ShapeID="_x0000_i1120" DrawAspect="Content" ObjectID="_1459662254" r:id="rId182"/>
        </w:object>
      </w:r>
      <w:r w:rsidRPr="00971C06">
        <w:rPr>
          <w:rFonts w:ascii="Euclid" w:hAnsi="Euclid"/>
        </w:rPr>
        <w:t xml:space="preserve"> </w:t>
      </w:r>
    </w:p>
    <w:p w14:paraId="609A443A" w14:textId="4F4B44C6" w:rsidR="007F5EA9" w:rsidRPr="00971C06" w:rsidRDefault="00B51AF1" w:rsidP="00241B9D">
      <w:pPr>
        <w:tabs>
          <w:tab w:val="left" w:pos="720"/>
        </w:tabs>
        <w:ind w:left="360" w:hanging="360"/>
        <w:rPr>
          <w:rFonts w:ascii="Euclid" w:hAnsi="Euclid"/>
        </w:rPr>
      </w:pPr>
      <w:r w:rsidRPr="00971C06">
        <w:rPr>
          <w:rFonts w:ascii="Euclid" w:hAnsi="Euclid"/>
        </w:rPr>
        <w:tab/>
      </w:r>
      <w:r w:rsidR="008C1518" w:rsidRPr="00971C06">
        <w:rPr>
          <w:rFonts w:ascii="Euclid" w:hAnsi="Euclid"/>
        </w:rPr>
        <w:tab/>
      </w:r>
      <w:proofErr w:type="gramStart"/>
      <w:r w:rsidR="007F5EA9" w:rsidRPr="00971C06">
        <w:rPr>
          <w:rFonts w:ascii="Euclid" w:hAnsi="Euclid"/>
        </w:rPr>
        <w:t xml:space="preserve">a) </w:t>
      </w:r>
      <w:r w:rsidR="000F1E3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  <w:position w:val="-24"/>
        </w:rPr>
        <w:object w:dxaOrig="840" w:dyaOrig="620" w14:anchorId="041ABA61">
          <v:shape id="_x0000_i1121" type="#_x0000_t75" style="width:42pt;height:30.75pt" o:ole="">
            <v:imagedata r:id="rId183" o:title=""/>
          </v:shape>
          <o:OLEObject Type="Embed" ProgID="Equation.3" ShapeID="_x0000_i1121" DrawAspect="Content" ObjectID="_1459662255" r:id="rId184"/>
        </w:object>
      </w:r>
      <w:r w:rsidR="007F5EA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</w:rPr>
        <w:tab/>
        <w:t xml:space="preserve">b) </w:t>
      </w:r>
      <w:r w:rsidR="000F1E3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  <w:position w:val="-28"/>
        </w:rPr>
        <w:object w:dxaOrig="1240" w:dyaOrig="680" w14:anchorId="36A3FFA2">
          <v:shape id="_x0000_i1122" type="#_x0000_t75" style="width:62.25pt;height:33.75pt" o:ole="">
            <v:imagedata r:id="rId185" o:title=""/>
          </v:shape>
          <o:OLEObject Type="Embed" ProgID="Equation.3" ShapeID="_x0000_i1122" DrawAspect="Content" ObjectID="_1459662256" r:id="rId186"/>
        </w:object>
      </w:r>
      <w:r w:rsidR="007F5EA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</w:rPr>
        <w:tab/>
        <w:t>c)</w:t>
      </w:r>
      <w:proofErr w:type="gramEnd"/>
      <w:r w:rsidR="007F5EA9" w:rsidRPr="00971C06">
        <w:rPr>
          <w:rFonts w:ascii="Euclid" w:hAnsi="Euclid"/>
        </w:rPr>
        <w:t xml:space="preserve"> </w:t>
      </w:r>
      <w:r w:rsidR="000F1E3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  <w:position w:val="-6"/>
        </w:rPr>
        <w:object w:dxaOrig="420" w:dyaOrig="360" w14:anchorId="606B8A43">
          <v:shape id="_x0000_i1123" type="#_x0000_t75" style="width:21pt;height:18pt" o:ole="">
            <v:imagedata r:id="rId187" o:title=""/>
          </v:shape>
          <o:OLEObject Type="Embed" ProgID="Equation.3" ShapeID="_x0000_i1123" DrawAspect="Content" ObjectID="_1459662257" r:id="rId188"/>
        </w:object>
      </w:r>
      <w:r w:rsidR="00295B4B">
        <w:rPr>
          <w:rFonts w:ascii="Euclid" w:hAnsi="Euclid"/>
        </w:rPr>
        <w:t xml:space="preserve"> </w:t>
      </w:r>
      <w:r w:rsidR="00295B4B">
        <w:rPr>
          <w:rFonts w:ascii="Euclid" w:hAnsi="Euclid"/>
        </w:rPr>
        <w:tab/>
      </w:r>
      <w:r w:rsidR="007F5EA9" w:rsidRPr="00971C06">
        <w:rPr>
          <w:rFonts w:ascii="Euclid" w:hAnsi="Euclid"/>
        </w:rPr>
        <w:t xml:space="preserve">d) </w:t>
      </w:r>
      <w:r w:rsidR="000F1E3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  <w:position w:val="-6"/>
        </w:rPr>
        <w:object w:dxaOrig="340" w:dyaOrig="320" w14:anchorId="49A8099D">
          <v:shape id="_x0000_i1124" type="#_x0000_t75" style="width:17.25pt;height:15.75pt" o:ole="">
            <v:imagedata r:id="rId189" o:title=""/>
          </v:shape>
          <o:OLEObject Type="Embed" ProgID="Equation.3" ShapeID="_x0000_i1124" DrawAspect="Content" ObjectID="_1459662258" r:id="rId190"/>
        </w:object>
      </w:r>
      <w:r w:rsidR="00295B4B">
        <w:rPr>
          <w:rFonts w:ascii="Euclid" w:hAnsi="Euclid"/>
        </w:rPr>
        <w:tab/>
      </w:r>
      <w:bookmarkStart w:id="0" w:name="_GoBack"/>
      <w:bookmarkEnd w:id="0"/>
      <w:r w:rsidR="007F5EA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</w:rPr>
        <w:tab/>
        <w:t xml:space="preserve">e) </w:t>
      </w:r>
      <w:r w:rsidR="000F1E39" w:rsidRPr="00971C06">
        <w:rPr>
          <w:rFonts w:ascii="Euclid" w:hAnsi="Euclid"/>
        </w:rPr>
        <w:t xml:space="preserve"> </w:t>
      </w:r>
      <w:r w:rsidR="007F5EA9" w:rsidRPr="00971C06">
        <w:rPr>
          <w:rFonts w:ascii="Euclid" w:hAnsi="Euclid"/>
        </w:rPr>
        <w:t>NOTA</w:t>
      </w:r>
    </w:p>
    <w:p w14:paraId="6A77856D" w14:textId="77777777" w:rsidR="007F5EA9" w:rsidRPr="00971C06" w:rsidRDefault="007F5EA9" w:rsidP="00241B9D">
      <w:pPr>
        <w:tabs>
          <w:tab w:val="left" w:pos="720"/>
        </w:tabs>
        <w:ind w:left="360"/>
        <w:rPr>
          <w:rFonts w:ascii="Euclid" w:hAnsi="Euclid"/>
        </w:rPr>
      </w:pPr>
    </w:p>
    <w:p w14:paraId="0D030752" w14:textId="77777777" w:rsidR="00265556" w:rsidRDefault="00265556" w:rsidP="00265556">
      <w:pPr>
        <w:pStyle w:val="ListParagraph"/>
        <w:numPr>
          <w:ilvl w:val="0"/>
          <w:numId w:val="4"/>
        </w:numPr>
        <w:tabs>
          <w:tab w:val="left" w:pos="720"/>
        </w:tabs>
        <w:ind w:left="360"/>
        <w:rPr>
          <w:rFonts w:ascii="Euclid" w:hAnsi="Euclid"/>
        </w:rPr>
      </w:pPr>
      <w:proofErr w:type="gramStart"/>
      <w:r w:rsidRPr="00971C06">
        <w:rPr>
          <w:rFonts w:ascii="Euclid" w:hAnsi="Euclid"/>
        </w:rPr>
        <w:t xml:space="preserve">Find </w:t>
      </w:r>
      <w:proofErr w:type="gramEnd"/>
      <w:r w:rsidRPr="00971C06">
        <w:rPr>
          <w:rFonts w:ascii="Euclid" w:hAnsi="Euclid"/>
          <w:position w:val="-32"/>
        </w:rPr>
        <w:object w:dxaOrig="1500" w:dyaOrig="820" w14:anchorId="44DA7D3B">
          <v:shape id="_x0000_i1125" type="#_x0000_t75" style="width:75pt;height:41.25pt" o:ole="">
            <v:imagedata r:id="rId191" o:title=""/>
          </v:shape>
          <o:OLEObject Type="Embed" ProgID="Equation.3" ShapeID="_x0000_i1125" DrawAspect="Content" ObjectID="_1459662259" r:id="rId192"/>
        </w:object>
      </w:r>
      <w:r w:rsidRPr="00971C06">
        <w:rPr>
          <w:rFonts w:ascii="Euclid" w:hAnsi="Euclid"/>
        </w:rPr>
        <w:t>.</w:t>
      </w:r>
    </w:p>
    <w:p w14:paraId="38420B22" w14:textId="681EB550" w:rsidR="00454C6D" w:rsidRDefault="00454C6D" w:rsidP="00454C6D">
      <w:pPr>
        <w:tabs>
          <w:tab w:val="left" w:pos="720"/>
        </w:tabs>
        <w:rPr>
          <w:rFonts w:ascii="Euclid" w:hAnsi="Euclid"/>
        </w:rPr>
      </w:pPr>
      <w:r>
        <w:rPr>
          <w:rFonts w:ascii="Euclid" w:hAnsi="Euclid"/>
        </w:rPr>
        <w:tab/>
      </w:r>
      <w:proofErr w:type="gramStart"/>
      <w:r>
        <w:rPr>
          <w:rFonts w:ascii="Euclid" w:hAnsi="Euclid"/>
        </w:rPr>
        <w:t xml:space="preserve">a)  </w:t>
      </w:r>
      <w:r w:rsidR="004276A6" w:rsidRPr="004276A6">
        <w:rPr>
          <w:rFonts w:ascii="Euclid" w:hAnsi="Euclid"/>
          <w:position w:val="-24"/>
        </w:rPr>
        <w:object w:dxaOrig="1040" w:dyaOrig="680" w14:anchorId="03A18B94">
          <v:shape id="_x0000_i1126" type="#_x0000_t75" style="width:51.75pt;height:33.75pt" o:ole="">
            <v:imagedata r:id="rId193" o:title=""/>
          </v:shape>
          <o:OLEObject Type="Embed" ProgID="Equation.3" ShapeID="_x0000_i1126" DrawAspect="Content" ObjectID="_1459662260" r:id="rId194"/>
        </w:object>
      </w:r>
      <w:r w:rsidR="004276A6">
        <w:rPr>
          <w:rFonts w:ascii="Euclid" w:hAnsi="Euclid"/>
        </w:rPr>
        <w:t xml:space="preserve"> </w:t>
      </w:r>
      <w:r w:rsidR="004276A6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4276A6">
        <w:rPr>
          <w:rFonts w:ascii="Euclid" w:hAnsi="Euclid"/>
        </w:rPr>
        <w:t xml:space="preserve">b)  </w:t>
      </w:r>
      <w:r w:rsidR="004276A6" w:rsidRPr="004276A6">
        <w:rPr>
          <w:rFonts w:ascii="Euclid" w:hAnsi="Euclid"/>
          <w:position w:val="-24"/>
        </w:rPr>
        <w:object w:dxaOrig="1020" w:dyaOrig="680" w14:anchorId="6BC1FFB7">
          <v:shape id="_x0000_i1127" type="#_x0000_t75" style="width:51pt;height:33.75pt" o:ole="">
            <v:imagedata r:id="rId195" o:title=""/>
          </v:shape>
          <o:OLEObject Type="Embed" ProgID="Equation.3" ShapeID="_x0000_i1127" DrawAspect="Content" ObjectID="_1459662261" r:id="rId196"/>
        </w:object>
      </w:r>
      <w:r w:rsidR="004276A6">
        <w:rPr>
          <w:rFonts w:ascii="Euclid" w:hAnsi="Euclid"/>
        </w:rPr>
        <w:t xml:space="preserve"> </w:t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4276A6">
        <w:rPr>
          <w:rFonts w:ascii="Euclid" w:hAnsi="Euclid"/>
        </w:rPr>
        <w:t>c)</w:t>
      </w:r>
      <w:proofErr w:type="gramEnd"/>
      <w:r w:rsidR="004276A6">
        <w:rPr>
          <w:rFonts w:ascii="Euclid" w:hAnsi="Euclid"/>
        </w:rPr>
        <w:t xml:space="preserve">  </w:t>
      </w:r>
      <w:r w:rsidR="006E1BD7" w:rsidRPr="006E1BD7">
        <w:rPr>
          <w:rFonts w:ascii="Euclid" w:hAnsi="Euclid"/>
          <w:position w:val="-24"/>
        </w:rPr>
        <w:object w:dxaOrig="860" w:dyaOrig="680" w14:anchorId="353B7761">
          <v:shape id="_x0000_i1128" type="#_x0000_t75" style="width:42.75pt;height:33.75pt" o:ole="">
            <v:imagedata r:id="rId197" o:title=""/>
          </v:shape>
          <o:OLEObject Type="Embed" ProgID="Equation.3" ShapeID="_x0000_i1128" DrawAspect="Content" ObjectID="_1459662262" r:id="rId198"/>
        </w:object>
      </w:r>
      <w:r w:rsidR="006E1BD7">
        <w:rPr>
          <w:rFonts w:ascii="Euclid" w:hAnsi="Euclid"/>
        </w:rPr>
        <w:t xml:space="preserve"> </w:t>
      </w:r>
      <w:r w:rsidR="006E1BD7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6E1BD7">
        <w:rPr>
          <w:rFonts w:ascii="Euclid" w:hAnsi="Euclid"/>
        </w:rPr>
        <w:t>d)  1</w:t>
      </w:r>
      <w:r w:rsidR="006E1BD7">
        <w:rPr>
          <w:rFonts w:ascii="Euclid" w:hAnsi="Euclid"/>
        </w:rPr>
        <w:tab/>
      </w:r>
      <w:r w:rsidR="006E1BD7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9677B0">
        <w:rPr>
          <w:rFonts w:ascii="Euclid" w:hAnsi="Euclid"/>
        </w:rPr>
        <w:tab/>
      </w:r>
      <w:r w:rsidR="006E1BD7">
        <w:rPr>
          <w:rFonts w:ascii="Euclid" w:hAnsi="Euclid"/>
        </w:rPr>
        <w:t>e)  NOTA</w:t>
      </w:r>
    </w:p>
    <w:p w14:paraId="23298723" w14:textId="77777777" w:rsidR="00D86522" w:rsidRPr="00454C6D" w:rsidRDefault="00D86522" w:rsidP="00454C6D">
      <w:pPr>
        <w:tabs>
          <w:tab w:val="left" w:pos="720"/>
        </w:tabs>
        <w:rPr>
          <w:rFonts w:ascii="Euclid" w:hAnsi="Euclid"/>
        </w:rPr>
      </w:pPr>
    </w:p>
    <w:p w14:paraId="36CFFCCC" w14:textId="783B05F0" w:rsidR="00B738F0" w:rsidRDefault="00B738F0" w:rsidP="00DB0231">
      <w:pPr>
        <w:pStyle w:val="ListParagraph"/>
        <w:numPr>
          <w:ilvl w:val="0"/>
          <w:numId w:val="4"/>
        </w:numPr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Which of the following has the same value </w:t>
      </w:r>
      <w:proofErr w:type="gramStart"/>
      <w:r w:rsidRPr="00971C06">
        <w:rPr>
          <w:rFonts w:ascii="Euclid" w:hAnsi="Euclid"/>
        </w:rPr>
        <w:t xml:space="preserve">as </w:t>
      </w:r>
      <w:proofErr w:type="gramEnd"/>
      <w:r w:rsidR="00A5092E" w:rsidRPr="00A5092E">
        <w:rPr>
          <w:rFonts w:ascii="Euclid" w:hAnsi="Euclid"/>
          <w:position w:val="-4"/>
        </w:rPr>
        <w:object w:dxaOrig="480" w:dyaOrig="320" w14:anchorId="00C5D6B6">
          <v:shape id="_x0000_i1129" type="#_x0000_t75" style="width:24pt;height:15.75pt" o:ole="">
            <v:imagedata r:id="rId199" o:title=""/>
          </v:shape>
          <o:OLEObject Type="Embed" ProgID="Equation.DSMT4" ShapeID="_x0000_i1129" DrawAspect="Content" ObjectID="_1459662263" r:id="rId200"/>
        </w:object>
      </w:r>
      <w:r w:rsidRPr="00971C06">
        <w:rPr>
          <w:rFonts w:ascii="Euclid" w:hAnsi="Euclid"/>
        </w:rPr>
        <w:t>?</w:t>
      </w:r>
    </w:p>
    <w:p w14:paraId="5E479FB4" w14:textId="6275AF0F" w:rsidR="00371DDD" w:rsidRDefault="00371DDD" w:rsidP="00371DDD">
      <w:pPr>
        <w:ind w:left="720"/>
        <w:rPr>
          <w:rFonts w:ascii="Euclid" w:hAnsi="Euclid"/>
        </w:rPr>
      </w:pPr>
      <w:proofErr w:type="gramStart"/>
      <w:r>
        <w:rPr>
          <w:rFonts w:ascii="Euclid" w:hAnsi="Euclid"/>
        </w:rPr>
        <w:t xml:space="preserve">a)  </w:t>
      </w:r>
      <w:r w:rsidR="00A5092E" w:rsidRPr="00A5092E">
        <w:rPr>
          <w:rFonts w:ascii="Euclid" w:hAnsi="Euclid"/>
          <w:position w:val="-24"/>
        </w:rPr>
        <w:object w:dxaOrig="480" w:dyaOrig="620" w14:anchorId="533F213D">
          <v:shape id="_x0000_i1130" type="#_x0000_t75" style="width:24pt;height:30.75pt" o:ole="">
            <v:imagedata r:id="rId201" o:title=""/>
          </v:shape>
          <o:OLEObject Type="Embed" ProgID="Equation.3" ShapeID="_x0000_i1130" DrawAspect="Content" ObjectID="_1459662264" r:id="rId202"/>
        </w:object>
      </w:r>
      <w:r w:rsidR="00A5092E">
        <w:rPr>
          <w:rFonts w:ascii="Euclid" w:hAnsi="Euclid"/>
        </w:rPr>
        <w:t xml:space="preserve"> </w:t>
      </w:r>
      <w:r w:rsidR="00A5092E">
        <w:rPr>
          <w:rFonts w:ascii="Euclid" w:hAnsi="Euclid"/>
        </w:rPr>
        <w:tab/>
        <w:t xml:space="preserve">b)  </w:t>
      </w:r>
      <w:r w:rsidR="00C75C53" w:rsidRPr="00C75C53">
        <w:rPr>
          <w:rFonts w:ascii="Euclid" w:hAnsi="Euclid"/>
          <w:position w:val="-24"/>
        </w:rPr>
        <w:object w:dxaOrig="360" w:dyaOrig="620" w14:anchorId="55A655F9">
          <v:shape id="_x0000_i1131" type="#_x0000_t75" style="width:18pt;height:30.75pt" o:ole="">
            <v:imagedata r:id="rId203" o:title=""/>
          </v:shape>
          <o:OLEObject Type="Embed" ProgID="Equation.3" ShapeID="_x0000_i1131" DrawAspect="Content" ObjectID="_1459662265" r:id="rId204"/>
        </w:object>
      </w:r>
      <w:r w:rsidR="00BE26A6">
        <w:rPr>
          <w:rFonts w:ascii="Euclid" w:hAnsi="Euclid"/>
        </w:rPr>
        <w:t xml:space="preserve"> </w:t>
      </w:r>
      <w:r w:rsidR="00C75C53">
        <w:rPr>
          <w:rFonts w:ascii="Euclid" w:hAnsi="Euclid"/>
        </w:rPr>
        <w:tab/>
        <w:t>c)</w:t>
      </w:r>
      <w:proofErr w:type="gramEnd"/>
      <w:r w:rsidR="0097256C">
        <w:rPr>
          <w:rFonts w:ascii="Euclid" w:hAnsi="Euclid"/>
        </w:rPr>
        <w:t xml:space="preserve"> </w:t>
      </w:r>
      <w:r w:rsidR="00C75C53">
        <w:rPr>
          <w:rFonts w:ascii="Euclid" w:hAnsi="Euclid"/>
        </w:rPr>
        <w:t xml:space="preserve"> </w:t>
      </w:r>
      <w:r w:rsidR="00782BF5" w:rsidRPr="00782BF5">
        <w:rPr>
          <w:rFonts w:ascii="Euclid" w:hAnsi="Euclid"/>
          <w:position w:val="-24"/>
        </w:rPr>
        <w:object w:dxaOrig="580" w:dyaOrig="620" w14:anchorId="1EF60BCC">
          <v:shape id="_x0000_i1132" type="#_x0000_t75" style="width:29.25pt;height:30.75pt" o:ole="">
            <v:imagedata r:id="rId205" o:title=""/>
          </v:shape>
          <o:OLEObject Type="Embed" ProgID="Equation.3" ShapeID="_x0000_i1132" DrawAspect="Content" ObjectID="_1459662266" r:id="rId206"/>
        </w:object>
      </w:r>
      <w:r w:rsidR="00782BF5">
        <w:rPr>
          <w:rFonts w:ascii="Euclid" w:hAnsi="Euclid"/>
        </w:rPr>
        <w:t xml:space="preserve"> </w:t>
      </w:r>
      <w:r w:rsidR="00782BF5">
        <w:rPr>
          <w:rFonts w:ascii="Euclid" w:hAnsi="Euclid"/>
        </w:rPr>
        <w:tab/>
        <w:t xml:space="preserve">d)  </w:t>
      </w:r>
      <w:r w:rsidR="00BF54AE" w:rsidRPr="00BF54AE">
        <w:rPr>
          <w:rFonts w:ascii="Euclid" w:hAnsi="Euclid"/>
          <w:position w:val="-24"/>
        </w:rPr>
        <w:object w:dxaOrig="460" w:dyaOrig="620" w14:anchorId="5277548D">
          <v:shape id="_x0000_i1133" type="#_x0000_t75" style="width:23.25pt;height:30.75pt" o:ole="">
            <v:imagedata r:id="rId207" o:title=""/>
          </v:shape>
          <o:OLEObject Type="Embed" ProgID="Equation.3" ShapeID="_x0000_i1133" DrawAspect="Content" ObjectID="_1459662267" r:id="rId208"/>
        </w:object>
      </w:r>
      <w:r w:rsidR="00BF54AE">
        <w:rPr>
          <w:rFonts w:ascii="Euclid" w:hAnsi="Euclid"/>
        </w:rPr>
        <w:t xml:space="preserve">  </w:t>
      </w:r>
      <w:r w:rsidR="001B656D">
        <w:rPr>
          <w:rFonts w:ascii="Euclid" w:hAnsi="Euclid"/>
        </w:rPr>
        <w:tab/>
        <w:t>e)  NOTA</w:t>
      </w:r>
    </w:p>
    <w:p w14:paraId="27610616" w14:textId="77777777" w:rsidR="00371DDD" w:rsidRPr="00371DDD" w:rsidRDefault="00371DDD" w:rsidP="00371DDD">
      <w:pPr>
        <w:rPr>
          <w:rFonts w:ascii="Euclid" w:hAnsi="Euclid"/>
        </w:rPr>
      </w:pPr>
    </w:p>
    <w:p w14:paraId="7CBDC10E" w14:textId="1CD92EEB" w:rsidR="00A90D7B" w:rsidRDefault="00DB0231" w:rsidP="00A90D7B">
      <w:pPr>
        <w:pStyle w:val="ListParagraph"/>
        <w:numPr>
          <w:ilvl w:val="0"/>
          <w:numId w:val="4"/>
        </w:numPr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Let </w:t>
      </w:r>
      <w:r w:rsidRPr="00971C06">
        <w:rPr>
          <w:rFonts w:ascii="Euclid" w:hAnsi="Euclid"/>
          <w:position w:val="-10"/>
        </w:rPr>
        <w:object w:dxaOrig="400" w:dyaOrig="260" w14:anchorId="04C99F46">
          <v:shape id="_x0000_i1134" type="#_x0000_t75" style="width:20.25pt;height:12.75pt" o:ole="">
            <v:imagedata r:id="rId209" o:title=""/>
          </v:shape>
          <o:OLEObject Type="Embed" ProgID="Equation.3" ShapeID="_x0000_i1134" DrawAspect="Content" ObjectID="_1459662268" r:id="rId210"/>
        </w:object>
      </w:r>
      <w:r w:rsidRPr="00971C06">
        <w:rPr>
          <w:rFonts w:ascii="Euclid" w:hAnsi="Euclid"/>
        </w:rPr>
        <w:t xml:space="preserve"> be consecutive integers such that </w:t>
      </w:r>
      <w:r w:rsidRPr="00971C06">
        <w:rPr>
          <w:rFonts w:ascii="Euclid" w:hAnsi="Euclid"/>
          <w:position w:val="-10"/>
        </w:rPr>
        <w:object w:dxaOrig="980" w:dyaOrig="300" w14:anchorId="52E6300E">
          <v:shape id="_x0000_i1135" type="#_x0000_t75" style="width:48.75pt;height:15pt" o:ole="">
            <v:imagedata r:id="rId211" o:title=""/>
          </v:shape>
          <o:OLEObject Type="Embed" ProgID="Equation.3" ShapeID="_x0000_i1135" DrawAspect="Content" ObjectID="_1459662269" r:id="rId212"/>
        </w:object>
      </w:r>
      <w:r w:rsidRPr="00971C06">
        <w:rPr>
          <w:rFonts w:ascii="Euclid" w:hAnsi="Euclid"/>
        </w:rPr>
        <w:t xml:space="preserve"> </w:t>
      </w:r>
      <w:r w:rsidR="00A90D7B" w:rsidRPr="00971C06">
        <w:rPr>
          <w:rFonts w:ascii="Euclid" w:hAnsi="Euclid"/>
        </w:rPr>
        <w:t xml:space="preserve">Simplify: </w:t>
      </w:r>
      <w:r w:rsidR="00A90D7B" w:rsidRPr="00971C06">
        <w:rPr>
          <w:rFonts w:ascii="Euclid" w:hAnsi="Euclid"/>
          <w:position w:val="-82"/>
        </w:rPr>
        <w:object w:dxaOrig="1720" w:dyaOrig="1200" w14:anchorId="3EF207C4">
          <v:shape id="_x0000_i1136" type="#_x0000_t75" style="width:86.25pt;height:60pt" o:ole="">
            <v:imagedata r:id="rId213" o:title=""/>
          </v:shape>
          <o:OLEObject Type="Embed" ProgID="Equation.3" ShapeID="_x0000_i1136" DrawAspect="Content" ObjectID="_1459662270" r:id="rId214"/>
        </w:object>
      </w:r>
      <w:r w:rsidR="00A90D7B" w:rsidRPr="00971C06">
        <w:rPr>
          <w:rFonts w:ascii="Euclid" w:hAnsi="Euclid"/>
        </w:rPr>
        <w:t xml:space="preserve"> </w:t>
      </w:r>
    </w:p>
    <w:p w14:paraId="3476673B" w14:textId="44330E56" w:rsidR="006E2398" w:rsidRDefault="006E2398" w:rsidP="006E2398">
      <w:pPr>
        <w:ind w:left="720"/>
        <w:rPr>
          <w:rFonts w:ascii="Euclid" w:hAnsi="Euclid"/>
        </w:rPr>
      </w:pPr>
      <w:r>
        <w:rPr>
          <w:rFonts w:ascii="Euclid" w:hAnsi="Euclid"/>
        </w:rPr>
        <w:t xml:space="preserve">a)  </w:t>
      </w:r>
      <w:r w:rsidR="00B75E17">
        <w:rPr>
          <w:rFonts w:ascii="Euclid" w:hAnsi="Euclid"/>
        </w:rPr>
        <w:t>-1</w:t>
      </w:r>
      <w:r w:rsidR="00B75E17">
        <w:rPr>
          <w:rFonts w:ascii="Euclid" w:hAnsi="Euclid"/>
        </w:rPr>
        <w:tab/>
      </w:r>
      <w:r w:rsidR="00B75E17">
        <w:rPr>
          <w:rFonts w:ascii="Euclid" w:hAnsi="Euclid"/>
        </w:rPr>
        <w:tab/>
        <w:t xml:space="preserve">b)  </w:t>
      </w:r>
      <w:r w:rsidR="00417231" w:rsidRPr="00417231">
        <w:rPr>
          <w:rFonts w:ascii="Euclid" w:hAnsi="Euclid"/>
          <w:position w:val="-6"/>
        </w:rPr>
        <w:object w:dxaOrig="500" w:dyaOrig="260" w14:anchorId="086938D1">
          <v:shape id="_x0000_i1137" type="#_x0000_t75" style="width:24.75pt;height:12.75pt" o:ole="">
            <v:imagedata r:id="rId215" o:title=""/>
          </v:shape>
          <o:OLEObject Type="Embed" ProgID="Equation.3" ShapeID="_x0000_i1137" DrawAspect="Content" ObjectID="_1459662271" r:id="rId216"/>
        </w:object>
      </w:r>
      <w:r w:rsidR="00417231">
        <w:rPr>
          <w:rFonts w:ascii="Euclid" w:hAnsi="Euclid"/>
        </w:rPr>
        <w:tab/>
        <w:t xml:space="preserve">c)  </w:t>
      </w:r>
      <w:r w:rsidR="003F44B9" w:rsidRPr="003F44B9">
        <w:rPr>
          <w:rFonts w:ascii="Euclid" w:hAnsi="Euclid"/>
          <w:position w:val="-6"/>
        </w:rPr>
        <w:object w:dxaOrig="200" w:dyaOrig="220" w14:anchorId="4252BDF5">
          <v:shape id="_x0000_i1138" type="#_x0000_t75" style="width:9.75pt;height:11.25pt" o:ole="">
            <v:imagedata r:id="rId217" o:title=""/>
          </v:shape>
          <o:OLEObject Type="Embed" ProgID="Equation.3" ShapeID="_x0000_i1138" DrawAspect="Content" ObjectID="_1459662272" r:id="rId218"/>
        </w:object>
      </w:r>
      <w:r w:rsidR="003F44B9">
        <w:rPr>
          <w:rFonts w:ascii="Euclid" w:hAnsi="Euclid"/>
        </w:rPr>
        <w:t xml:space="preserve"> </w:t>
      </w:r>
      <w:r w:rsidR="003F44B9">
        <w:rPr>
          <w:rFonts w:ascii="Euclid" w:hAnsi="Euclid"/>
        </w:rPr>
        <w:tab/>
      </w:r>
      <w:r w:rsidR="003F44B9">
        <w:rPr>
          <w:rFonts w:ascii="Euclid" w:hAnsi="Euclid"/>
        </w:rPr>
        <w:tab/>
        <w:t xml:space="preserve">d)  </w:t>
      </w:r>
      <w:r w:rsidR="003F44B9" w:rsidRPr="003F44B9">
        <w:rPr>
          <w:rFonts w:ascii="Euclid" w:hAnsi="Euclid"/>
          <w:position w:val="-10"/>
        </w:rPr>
        <w:object w:dxaOrig="200" w:dyaOrig="260" w14:anchorId="533C9342">
          <v:shape id="_x0000_i1139" type="#_x0000_t75" style="width:9.75pt;height:12.75pt" o:ole="">
            <v:imagedata r:id="rId219" o:title=""/>
          </v:shape>
          <o:OLEObject Type="Embed" ProgID="Equation.3" ShapeID="_x0000_i1139" DrawAspect="Content" ObjectID="_1459662273" r:id="rId220"/>
        </w:object>
      </w:r>
      <w:r w:rsidR="003F44B9">
        <w:rPr>
          <w:rFonts w:ascii="Euclid" w:hAnsi="Euclid"/>
        </w:rPr>
        <w:t xml:space="preserve"> </w:t>
      </w:r>
      <w:r w:rsidR="003F44B9">
        <w:rPr>
          <w:rFonts w:ascii="Euclid" w:hAnsi="Euclid"/>
        </w:rPr>
        <w:tab/>
      </w:r>
      <w:r w:rsidR="003F44B9">
        <w:rPr>
          <w:rFonts w:ascii="Euclid" w:hAnsi="Euclid"/>
        </w:rPr>
        <w:tab/>
        <w:t>e</w:t>
      </w:r>
      <w:proofErr w:type="gramStart"/>
      <w:r w:rsidR="003F44B9">
        <w:rPr>
          <w:rFonts w:ascii="Euclid" w:hAnsi="Euclid"/>
        </w:rPr>
        <w:t>)  NOTA</w:t>
      </w:r>
      <w:proofErr w:type="gramEnd"/>
      <w:r w:rsidR="00417231">
        <w:rPr>
          <w:rFonts w:ascii="Euclid" w:hAnsi="Euclid"/>
        </w:rPr>
        <w:t xml:space="preserve"> </w:t>
      </w:r>
    </w:p>
    <w:p w14:paraId="5C3C07C7" w14:textId="77777777" w:rsidR="006E2398" w:rsidRPr="006E2398" w:rsidRDefault="006E2398" w:rsidP="006E2398">
      <w:pPr>
        <w:rPr>
          <w:rFonts w:ascii="Euclid" w:hAnsi="Euclid"/>
        </w:rPr>
      </w:pPr>
    </w:p>
    <w:p w14:paraId="53087916" w14:textId="12928783" w:rsidR="00A90D7B" w:rsidRDefault="00A90D7B" w:rsidP="00DB0231">
      <w:pPr>
        <w:pStyle w:val="ListParagraph"/>
        <w:numPr>
          <w:ilvl w:val="0"/>
          <w:numId w:val="4"/>
        </w:numPr>
        <w:ind w:left="360"/>
        <w:rPr>
          <w:rFonts w:ascii="Euclid" w:hAnsi="Euclid"/>
        </w:rPr>
      </w:pPr>
      <w:r w:rsidRPr="00971C06">
        <w:rPr>
          <w:rFonts w:ascii="Euclid" w:hAnsi="Euclid"/>
        </w:rPr>
        <w:t xml:space="preserve">What is the value </w:t>
      </w:r>
      <w:proofErr w:type="gramStart"/>
      <w:r w:rsidRPr="00971C06">
        <w:rPr>
          <w:rFonts w:ascii="Euclid" w:hAnsi="Euclid"/>
        </w:rPr>
        <w:t xml:space="preserve">of </w:t>
      </w:r>
      <w:proofErr w:type="gramEnd"/>
      <w:r w:rsidR="003F31B2" w:rsidRPr="00971C06">
        <w:rPr>
          <w:rFonts w:ascii="Euclid" w:hAnsi="Euclid"/>
          <w:position w:val="-10"/>
        </w:rPr>
        <w:object w:dxaOrig="1980" w:dyaOrig="400" w14:anchorId="6805F3EA">
          <v:shape id="_x0000_i1140" type="#_x0000_t75" style="width:99pt;height:20.25pt" o:ole="">
            <v:imagedata r:id="rId221" o:title=""/>
          </v:shape>
          <o:OLEObject Type="Embed" ProgID="Equation.3" ShapeID="_x0000_i1140" DrawAspect="Content" ObjectID="_1459662274" r:id="rId222"/>
        </w:object>
      </w:r>
      <w:r w:rsidR="003F31B2" w:rsidRPr="00971C06">
        <w:rPr>
          <w:rFonts w:ascii="Euclid" w:hAnsi="Euclid"/>
        </w:rPr>
        <w:t>?</w:t>
      </w:r>
    </w:p>
    <w:p w14:paraId="196E78B3" w14:textId="32596FE6" w:rsidR="00F80485" w:rsidRPr="00F80485" w:rsidRDefault="00F80485" w:rsidP="00F80485">
      <w:pPr>
        <w:ind w:left="720"/>
        <w:rPr>
          <w:rFonts w:ascii="Euclid" w:hAnsi="Euclid"/>
        </w:rPr>
      </w:pPr>
      <w:r>
        <w:rPr>
          <w:rFonts w:ascii="Euclid" w:hAnsi="Euclid"/>
        </w:rPr>
        <w:t xml:space="preserve">a)  </w:t>
      </w:r>
      <w:r w:rsidR="00181662">
        <w:rPr>
          <w:rFonts w:ascii="Euclid" w:hAnsi="Euclid"/>
        </w:rPr>
        <w:t>-4</w:t>
      </w:r>
      <w:r w:rsidR="00181662">
        <w:rPr>
          <w:rFonts w:ascii="Euclid" w:hAnsi="Euclid"/>
        </w:rPr>
        <w:tab/>
      </w:r>
      <w:r w:rsidR="00181662">
        <w:rPr>
          <w:rFonts w:ascii="Euclid" w:hAnsi="Euclid"/>
        </w:rPr>
        <w:tab/>
        <w:t>b</w:t>
      </w:r>
      <w:proofErr w:type="gramStart"/>
      <w:r w:rsidR="00181662">
        <w:rPr>
          <w:rFonts w:ascii="Euclid" w:hAnsi="Euclid"/>
        </w:rPr>
        <w:t>)  0</w:t>
      </w:r>
      <w:proofErr w:type="gramEnd"/>
      <w:r w:rsidR="00181662">
        <w:rPr>
          <w:rFonts w:ascii="Euclid" w:hAnsi="Euclid"/>
        </w:rPr>
        <w:tab/>
      </w:r>
      <w:r w:rsidR="00181662">
        <w:rPr>
          <w:rFonts w:ascii="Euclid" w:hAnsi="Euclid"/>
        </w:rPr>
        <w:tab/>
        <w:t xml:space="preserve">c)  </w:t>
      </w:r>
      <w:r w:rsidR="00C67AF2">
        <w:rPr>
          <w:rFonts w:ascii="Euclid" w:hAnsi="Euclid"/>
        </w:rPr>
        <w:t>4</w:t>
      </w:r>
      <w:r w:rsidR="00C67AF2">
        <w:rPr>
          <w:rFonts w:ascii="Euclid" w:hAnsi="Euclid"/>
        </w:rPr>
        <w:tab/>
      </w:r>
      <w:r w:rsidR="00C67AF2">
        <w:rPr>
          <w:rFonts w:ascii="Euclid" w:hAnsi="Euclid"/>
        </w:rPr>
        <w:tab/>
        <w:t xml:space="preserve">d)  </w:t>
      </w:r>
      <w:r w:rsidR="004F1E29">
        <w:rPr>
          <w:rFonts w:ascii="Euclid" w:hAnsi="Euclid"/>
        </w:rPr>
        <w:t>1996</w:t>
      </w:r>
      <w:r w:rsidR="00DE2CD2">
        <w:rPr>
          <w:rFonts w:ascii="Euclid" w:hAnsi="Euclid"/>
        </w:rPr>
        <w:tab/>
        <w:t>e)  NOTA</w:t>
      </w:r>
    </w:p>
    <w:sectPr w:rsidR="00F80485" w:rsidRPr="00F80485" w:rsidSect="009C5CA8">
      <w:headerReference w:type="even" r:id="rId223"/>
      <w:headerReference w:type="default" r:id="rId224"/>
      <w:footerReference w:type="default" r:id="rId225"/>
      <w:pgSz w:w="12240" w:h="15840"/>
      <w:pgMar w:top="720" w:right="1440" w:bottom="72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F18EDE" w14:textId="77777777" w:rsidR="00F24E23" w:rsidRDefault="00F24E23" w:rsidP="000B7D1F">
      <w:r>
        <w:separator/>
      </w:r>
    </w:p>
  </w:endnote>
  <w:endnote w:type="continuationSeparator" w:id="0">
    <w:p w14:paraId="077E019F" w14:textId="77777777" w:rsidR="00F24E23" w:rsidRDefault="00F24E23" w:rsidP="000B7D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uclid">
    <w:altName w:val="Bell MT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D8099E" w14:textId="226A4190" w:rsidR="00F24E23" w:rsidRPr="00001AE0" w:rsidRDefault="00F24E23">
    <w:pPr>
      <w:pStyle w:val="Footer"/>
      <w:rPr>
        <w:rFonts w:ascii="Euclid" w:hAnsi="Euclid"/>
        <w:sz w:val="20"/>
        <w:szCs w:val="20"/>
      </w:rPr>
    </w:pPr>
    <w:r>
      <w:rPr>
        <w:rStyle w:val="PageNumber"/>
      </w:rPr>
      <w:tab/>
    </w:r>
    <w:r w:rsidR="00B96D9B">
      <w:rPr>
        <w:rStyle w:val="PageNumber"/>
      </w:rPr>
      <w:tab/>
    </w:r>
    <w:r w:rsidR="0026198A" w:rsidRPr="00001AE0">
      <w:rPr>
        <w:rStyle w:val="PageNumber"/>
        <w:rFonts w:ascii="Euclid" w:hAnsi="Euclid"/>
        <w:sz w:val="20"/>
        <w:szCs w:val="20"/>
      </w:rPr>
      <w:fldChar w:fldCharType="begin"/>
    </w:r>
    <w:r w:rsidR="0026198A" w:rsidRPr="00001AE0">
      <w:rPr>
        <w:rStyle w:val="PageNumber"/>
        <w:rFonts w:ascii="Euclid" w:hAnsi="Euclid"/>
        <w:sz w:val="20"/>
        <w:szCs w:val="20"/>
      </w:rPr>
      <w:instrText xml:space="preserve"> PAGE </w:instrText>
    </w:r>
    <w:r w:rsidR="0026198A" w:rsidRPr="00001AE0">
      <w:rPr>
        <w:rStyle w:val="PageNumber"/>
        <w:rFonts w:ascii="Euclid" w:hAnsi="Euclid"/>
        <w:sz w:val="20"/>
        <w:szCs w:val="20"/>
      </w:rPr>
      <w:fldChar w:fldCharType="separate"/>
    </w:r>
    <w:r w:rsidR="00295B4B">
      <w:rPr>
        <w:rStyle w:val="PageNumber"/>
        <w:rFonts w:ascii="Euclid" w:hAnsi="Euclid"/>
        <w:noProof/>
        <w:sz w:val="20"/>
        <w:szCs w:val="20"/>
      </w:rPr>
      <w:t>4</w:t>
    </w:r>
    <w:r w:rsidR="0026198A" w:rsidRPr="00001AE0">
      <w:rPr>
        <w:rStyle w:val="PageNumber"/>
        <w:rFonts w:ascii="Euclid" w:hAnsi="Euclid"/>
        <w:sz w:val="20"/>
        <w:szCs w:val="20"/>
      </w:rPr>
      <w:fldChar w:fldCharType="end"/>
    </w:r>
    <w:r w:rsidR="00B96D9B" w:rsidRPr="00001AE0">
      <w:rPr>
        <w:rStyle w:val="PageNumber"/>
        <w:rFonts w:ascii="Euclid" w:hAnsi="Euclid"/>
        <w:sz w:val="20"/>
        <w:szCs w:val="20"/>
      </w:rPr>
      <w:t xml:space="preserve"> of 4</w:t>
    </w:r>
    <w:r w:rsidRPr="00001AE0">
      <w:rPr>
        <w:rStyle w:val="PageNumber"/>
        <w:rFonts w:ascii="Euclid" w:hAnsi="Euclid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E63827" w14:textId="77777777" w:rsidR="00F24E23" w:rsidRDefault="00F24E23" w:rsidP="000B7D1F">
      <w:r>
        <w:separator/>
      </w:r>
    </w:p>
  </w:footnote>
  <w:footnote w:type="continuationSeparator" w:id="0">
    <w:p w14:paraId="6DA47DAD" w14:textId="77777777" w:rsidR="00F24E23" w:rsidRDefault="00F24E23" w:rsidP="000B7D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C06CC" w14:textId="77777777" w:rsidR="00E70C96" w:rsidRDefault="00E70C96" w:rsidP="00903C7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4FC1F42" w14:textId="77777777" w:rsidR="00E70C96" w:rsidRDefault="00E70C96" w:rsidP="00E70C96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C914B8" w14:textId="765AD221" w:rsidR="00F24E23" w:rsidRPr="00295B4B" w:rsidRDefault="00F24E23" w:rsidP="00E45213">
    <w:pPr>
      <w:pStyle w:val="Header"/>
      <w:tabs>
        <w:tab w:val="clear" w:pos="8640"/>
        <w:tab w:val="right" w:pos="9360"/>
      </w:tabs>
      <w:ind w:right="360"/>
      <w:rPr>
        <w:rFonts w:ascii="Times New Roman" w:hAnsi="Times New Roman" w:cs="Times New Roman"/>
        <w:sz w:val="20"/>
        <w:szCs w:val="20"/>
      </w:rPr>
    </w:pPr>
    <w:r w:rsidRPr="00295B4B">
      <w:rPr>
        <w:rFonts w:ascii="Times New Roman" w:hAnsi="Times New Roman" w:cs="Times New Roman"/>
        <w:sz w:val="20"/>
        <w:szCs w:val="20"/>
      </w:rPr>
      <w:t>Theta Logs and Exponen</w:t>
    </w:r>
    <w:r w:rsidR="00E45213" w:rsidRPr="00295B4B">
      <w:rPr>
        <w:rFonts w:ascii="Times New Roman" w:hAnsi="Times New Roman" w:cs="Times New Roman"/>
        <w:sz w:val="20"/>
        <w:szCs w:val="20"/>
      </w:rPr>
      <w:t>ts</w:t>
    </w:r>
    <w:r w:rsidR="00295B4B">
      <w:rPr>
        <w:rFonts w:ascii="Times New Roman" w:hAnsi="Times New Roman" w:cs="Times New Roman"/>
        <w:sz w:val="20"/>
        <w:szCs w:val="20"/>
      </w:rPr>
      <w:tab/>
      <w:t>NOTA=None of These Answers</w:t>
    </w:r>
    <w:r w:rsidR="00E45213" w:rsidRPr="00295B4B">
      <w:rPr>
        <w:rFonts w:ascii="Times New Roman" w:hAnsi="Times New Roman" w:cs="Times New Roman"/>
        <w:sz w:val="20"/>
        <w:szCs w:val="20"/>
      </w:rPr>
      <w:tab/>
      <w:t>MAO National Convention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26B4F"/>
    <w:multiLevelType w:val="hybridMultilevel"/>
    <w:tmpl w:val="88E0A26E"/>
    <w:lvl w:ilvl="0" w:tplc="07F4A0D0">
      <w:start w:val="1"/>
      <w:numFmt w:val="decimal"/>
      <w:pStyle w:val="MTDisplayEquation"/>
      <w:lvlText w:val="%1."/>
      <w:lvlJc w:val="left"/>
      <w:pPr>
        <w:ind w:left="117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1FF9478F"/>
    <w:multiLevelType w:val="hybridMultilevel"/>
    <w:tmpl w:val="D9BE0F0C"/>
    <w:lvl w:ilvl="0" w:tplc="679C48D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67179"/>
    <w:multiLevelType w:val="hybridMultilevel"/>
    <w:tmpl w:val="F5C4E9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EA05F2"/>
    <w:multiLevelType w:val="hybridMultilevel"/>
    <w:tmpl w:val="6D5C05A8"/>
    <w:lvl w:ilvl="0" w:tplc="679C48DA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994"/>
    <w:rsid w:val="00001AE0"/>
    <w:rsid w:val="00007AC4"/>
    <w:rsid w:val="00015784"/>
    <w:rsid w:val="00016B38"/>
    <w:rsid w:val="00024AA5"/>
    <w:rsid w:val="00026978"/>
    <w:rsid w:val="00034FF6"/>
    <w:rsid w:val="00035CD6"/>
    <w:rsid w:val="00045584"/>
    <w:rsid w:val="00054DA3"/>
    <w:rsid w:val="00063C4A"/>
    <w:rsid w:val="000733DD"/>
    <w:rsid w:val="0007597D"/>
    <w:rsid w:val="00077472"/>
    <w:rsid w:val="000849B1"/>
    <w:rsid w:val="0008582B"/>
    <w:rsid w:val="000874B3"/>
    <w:rsid w:val="000A1405"/>
    <w:rsid w:val="000A1CD1"/>
    <w:rsid w:val="000B7614"/>
    <w:rsid w:val="000B7D1F"/>
    <w:rsid w:val="000C7592"/>
    <w:rsid w:val="000D67C2"/>
    <w:rsid w:val="000F1E39"/>
    <w:rsid w:val="00111387"/>
    <w:rsid w:val="0013730E"/>
    <w:rsid w:val="00142F83"/>
    <w:rsid w:val="001458C4"/>
    <w:rsid w:val="00147BA4"/>
    <w:rsid w:val="00152E9A"/>
    <w:rsid w:val="00181662"/>
    <w:rsid w:val="0019614D"/>
    <w:rsid w:val="00196C9C"/>
    <w:rsid w:val="001B1B29"/>
    <w:rsid w:val="001B5A76"/>
    <w:rsid w:val="001B656D"/>
    <w:rsid w:val="001D7426"/>
    <w:rsid w:val="001F41C4"/>
    <w:rsid w:val="0020198A"/>
    <w:rsid w:val="0020537C"/>
    <w:rsid w:val="0021615E"/>
    <w:rsid w:val="00216239"/>
    <w:rsid w:val="00222402"/>
    <w:rsid w:val="0022527B"/>
    <w:rsid w:val="00225B99"/>
    <w:rsid w:val="00236342"/>
    <w:rsid w:val="00237680"/>
    <w:rsid w:val="00241B9D"/>
    <w:rsid w:val="0026198A"/>
    <w:rsid w:val="00265556"/>
    <w:rsid w:val="00270D46"/>
    <w:rsid w:val="0027283A"/>
    <w:rsid w:val="00275A1E"/>
    <w:rsid w:val="00287274"/>
    <w:rsid w:val="00293CDC"/>
    <w:rsid w:val="00295B4B"/>
    <w:rsid w:val="00296664"/>
    <w:rsid w:val="002A5FC0"/>
    <w:rsid w:val="002A6B39"/>
    <w:rsid w:val="002B0F41"/>
    <w:rsid w:val="002B4AC2"/>
    <w:rsid w:val="002E45CE"/>
    <w:rsid w:val="002E4ADD"/>
    <w:rsid w:val="002E7A15"/>
    <w:rsid w:val="00306454"/>
    <w:rsid w:val="003107F6"/>
    <w:rsid w:val="003119E6"/>
    <w:rsid w:val="00312E32"/>
    <w:rsid w:val="00320B4A"/>
    <w:rsid w:val="0033202B"/>
    <w:rsid w:val="00353608"/>
    <w:rsid w:val="00360C7E"/>
    <w:rsid w:val="00371A7D"/>
    <w:rsid w:val="00371DDD"/>
    <w:rsid w:val="003773F9"/>
    <w:rsid w:val="0039111C"/>
    <w:rsid w:val="003963E0"/>
    <w:rsid w:val="00397689"/>
    <w:rsid w:val="003A2DC3"/>
    <w:rsid w:val="003A7953"/>
    <w:rsid w:val="003B3677"/>
    <w:rsid w:val="003B5518"/>
    <w:rsid w:val="003B6BE0"/>
    <w:rsid w:val="003D28B6"/>
    <w:rsid w:val="003E0979"/>
    <w:rsid w:val="003E7012"/>
    <w:rsid w:val="003E7D05"/>
    <w:rsid w:val="003F31B2"/>
    <w:rsid w:val="003F44B9"/>
    <w:rsid w:val="00400665"/>
    <w:rsid w:val="00403084"/>
    <w:rsid w:val="00417231"/>
    <w:rsid w:val="004209CE"/>
    <w:rsid w:val="00422FC8"/>
    <w:rsid w:val="004276A6"/>
    <w:rsid w:val="00436D91"/>
    <w:rsid w:val="00442E3B"/>
    <w:rsid w:val="00443ED9"/>
    <w:rsid w:val="00443F66"/>
    <w:rsid w:val="00454C6D"/>
    <w:rsid w:val="0045744B"/>
    <w:rsid w:val="00462E6E"/>
    <w:rsid w:val="004672C2"/>
    <w:rsid w:val="004749D3"/>
    <w:rsid w:val="0048124F"/>
    <w:rsid w:val="00482174"/>
    <w:rsid w:val="00492B0A"/>
    <w:rsid w:val="00495E86"/>
    <w:rsid w:val="004972D7"/>
    <w:rsid w:val="004A21A4"/>
    <w:rsid w:val="004C0D43"/>
    <w:rsid w:val="004F1E29"/>
    <w:rsid w:val="004F1FD6"/>
    <w:rsid w:val="00500499"/>
    <w:rsid w:val="00500506"/>
    <w:rsid w:val="00501DDE"/>
    <w:rsid w:val="005045D6"/>
    <w:rsid w:val="00505E2A"/>
    <w:rsid w:val="0051353C"/>
    <w:rsid w:val="0051653F"/>
    <w:rsid w:val="00537523"/>
    <w:rsid w:val="0053770E"/>
    <w:rsid w:val="005443BB"/>
    <w:rsid w:val="00571082"/>
    <w:rsid w:val="00571D0C"/>
    <w:rsid w:val="00577898"/>
    <w:rsid w:val="00577DD6"/>
    <w:rsid w:val="0058556B"/>
    <w:rsid w:val="005A0A83"/>
    <w:rsid w:val="005A0D1A"/>
    <w:rsid w:val="005B6866"/>
    <w:rsid w:val="005B7D2F"/>
    <w:rsid w:val="005C1843"/>
    <w:rsid w:val="005C2B6C"/>
    <w:rsid w:val="005C6438"/>
    <w:rsid w:val="005D05C7"/>
    <w:rsid w:val="005E6AAF"/>
    <w:rsid w:val="005F6EDF"/>
    <w:rsid w:val="00623273"/>
    <w:rsid w:val="00623994"/>
    <w:rsid w:val="006271E7"/>
    <w:rsid w:val="00633944"/>
    <w:rsid w:val="00636C13"/>
    <w:rsid w:val="00657988"/>
    <w:rsid w:val="00657B3B"/>
    <w:rsid w:val="006643F2"/>
    <w:rsid w:val="00665AA6"/>
    <w:rsid w:val="00675B85"/>
    <w:rsid w:val="00677E35"/>
    <w:rsid w:val="00687027"/>
    <w:rsid w:val="00687DEB"/>
    <w:rsid w:val="006A055A"/>
    <w:rsid w:val="006A18DC"/>
    <w:rsid w:val="006A69F8"/>
    <w:rsid w:val="006D6357"/>
    <w:rsid w:val="006E1BD7"/>
    <w:rsid w:val="006E2398"/>
    <w:rsid w:val="006E5154"/>
    <w:rsid w:val="006E5665"/>
    <w:rsid w:val="006F0934"/>
    <w:rsid w:val="00703F96"/>
    <w:rsid w:val="00706AE4"/>
    <w:rsid w:val="00716DAA"/>
    <w:rsid w:val="007251D7"/>
    <w:rsid w:val="00731C66"/>
    <w:rsid w:val="00732784"/>
    <w:rsid w:val="00744C58"/>
    <w:rsid w:val="00772989"/>
    <w:rsid w:val="00782BF5"/>
    <w:rsid w:val="00784895"/>
    <w:rsid w:val="00787253"/>
    <w:rsid w:val="007C08D2"/>
    <w:rsid w:val="007D1B41"/>
    <w:rsid w:val="007D3FDE"/>
    <w:rsid w:val="007E47C0"/>
    <w:rsid w:val="007F5EA9"/>
    <w:rsid w:val="00807940"/>
    <w:rsid w:val="008118C2"/>
    <w:rsid w:val="00823732"/>
    <w:rsid w:val="008266D9"/>
    <w:rsid w:val="008266DA"/>
    <w:rsid w:val="00831174"/>
    <w:rsid w:val="00834EF7"/>
    <w:rsid w:val="0083572A"/>
    <w:rsid w:val="00842BF7"/>
    <w:rsid w:val="0087539C"/>
    <w:rsid w:val="00882FF5"/>
    <w:rsid w:val="0089723F"/>
    <w:rsid w:val="008C1518"/>
    <w:rsid w:val="008C6DAC"/>
    <w:rsid w:val="008D7BED"/>
    <w:rsid w:val="008E04D4"/>
    <w:rsid w:val="008F1BBA"/>
    <w:rsid w:val="00903FB9"/>
    <w:rsid w:val="00904689"/>
    <w:rsid w:val="009046EF"/>
    <w:rsid w:val="00916C45"/>
    <w:rsid w:val="00922E41"/>
    <w:rsid w:val="00923982"/>
    <w:rsid w:val="009257EE"/>
    <w:rsid w:val="00941167"/>
    <w:rsid w:val="009459EC"/>
    <w:rsid w:val="009605F0"/>
    <w:rsid w:val="00964E10"/>
    <w:rsid w:val="009677B0"/>
    <w:rsid w:val="00971C06"/>
    <w:rsid w:val="0097256C"/>
    <w:rsid w:val="00994BFA"/>
    <w:rsid w:val="009B1BFA"/>
    <w:rsid w:val="009B5137"/>
    <w:rsid w:val="009C2BC5"/>
    <w:rsid w:val="009C5CA8"/>
    <w:rsid w:val="009C5E68"/>
    <w:rsid w:val="009E3371"/>
    <w:rsid w:val="009E54B4"/>
    <w:rsid w:val="009F6296"/>
    <w:rsid w:val="009F6AFB"/>
    <w:rsid w:val="00A03C39"/>
    <w:rsid w:val="00A04E8E"/>
    <w:rsid w:val="00A06A7C"/>
    <w:rsid w:val="00A16407"/>
    <w:rsid w:val="00A20F0E"/>
    <w:rsid w:val="00A2311D"/>
    <w:rsid w:val="00A24BD6"/>
    <w:rsid w:val="00A2743E"/>
    <w:rsid w:val="00A33721"/>
    <w:rsid w:val="00A36EA5"/>
    <w:rsid w:val="00A5092E"/>
    <w:rsid w:val="00A513C5"/>
    <w:rsid w:val="00A52A7B"/>
    <w:rsid w:val="00A57A21"/>
    <w:rsid w:val="00A66FB5"/>
    <w:rsid w:val="00A77EED"/>
    <w:rsid w:val="00A80D05"/>
    <w:rsid w:val="00A825DD"/>
    <w:rsid w:val="00A86FBC"/>
    <w:rsid w:val="00A90D7B"/>
    <w:rsid w:val="00AA1824"/>
    <w:rsid w:val="00AB3253"/>
    <w:rsid w:val="00AB5414"/>
    <w:rsid w:val="00AC2C47"/>
    <w:rsid w:val="00AC7030"/>
    <w:rsid w:val="00AD013F"/>
    <w:rsid w:val="00AE00E8"/>
    <w:rsid w:val="00AE0534"/>
    <w:rsid w:val="00AE2687"/>
    <w:rsid w:val="00AE2B03"/>
    <w:rsid w:val="00AE4F3C"/>
    <w:rsid w:val="00B011DD"/>
    <w:rsid w:val="00B05D92"/>
    <w:rsid w:val="00B13A34"/>
    <w:rsid w:val="00B25F14"/>
    <w:rsid w:val="00B438F0"/>
    <w:rsid w:val="00B51AF1"/>
    <w:rsid w:val="00B528B5"/>
    <w:rsid w:val="00B55F6D"/>
    <w:rsid w:val="00B60D30"/>
    <w:rsid w:val="00B6191C"/>
    <w:rsid w:val="00B7370C"/>
    <w:rsid w:val="00B738F0"/>
    <w:rsid w:val="00B75E17"/>
    <w:rsid w:val="00B864CC"/>
    <w:rsid w:val="00B9433F"/>
    <w:rsid w:val="00B943D6"/>
    <w:rsid w:val="00B953BE"/>
    <w:rsid w:val="00B96D9B"/>
    <w:rsid w:val="00BA2375"/>
    <w:rsid w:val="00BB4D72"/>
    <w:rsid w:val="00BC0FA9"/>
    <w:rsid w:val="00BC5F25"/>
    <w:rsid w:val="00BE26A6"/>
    <w:rsid w:val="00BE285B"/>
    <w:rsid w:val="00BE54AF"/>
    <w:rsid w:val="00BF54AE"/>
    <w:rsid w:val="00C34E07"/>
    <w:rsid w:val="00C36552"/>
    <w:rsid w:val="00C36C05"/>
    <w:rsid w:val="00C67AF2"/>
    <w:rsid w:val="00C733BF"/>
    <w:rsid w:val="00C75C53"/>
    <w:rsid w:val="00C7781F"/>
    <w:rsid w:val="00C82F3B"/>
    <w:rsid w:val="00CA0D1C"/>
    <w:rsid w:val="00CA4C52"/>
    <w:rsid w:val="00CB5FA0"/>
    <w:rsid w:val="00CC1DBB"/>
    <w:rsid w:val="00CD440C"/>
    <w:rsid w:val="00D00F3A"/>
    <w:rsid w:val="00D01454"/>
    <w:rsid w:val="00D03016"/>
    <w:rsid w:val="00D05036"/>
    <w:rsid w:val="00D066A3"/>
    <w:rsid w:val="00D06CD8"/>
    <w:rsid w:val="00D13BD5"/>
    <w:rsid w:val="00D14399"/>
    <w:rsid w:val="00D26001"/>
    <w:rsid w:val="00D329D6"/>
    <w:rsid w:val="00D33266"/>
    <w:rsid w:val="00D34162"/>
    <w:rsid w:val="00D41D1E"/>
    <w:rsid w:val="00D47D37"/>
    <w:rsid w:val="00D524EB"/>
    <w:rsid w:val="00D62392"/>
    <w:rsid w:val="00D6713D"/>
    <w:rsid w:val="00D86522"/>
    <w:rsid w:val="00D87204"/>
    <w:rsid w:val="00DA0FE1"/>
    <w:rsid w:val="00DB0231"/>
    <w:rsid w:val="00DB29CF"/>
    <w:rsid w:val="00DB2F10"/>
    <w:rsid w:val="00DB4258"/>
    <w:rsid w:val="00DB4293"/>
    <w:rsid w:val="00DC6418"/>
    <w:rsid w:val="00DE2CD2"/>
    <w:rsid w:val="00E10530"/>
    <w:rsid w:val="00E40115"/>
    <w:rsid w:val="00E45213"/>
    <w:rsid w:val="00E452F5"/>
    <w:rsid w:val="00E478B6"/>
    <w:rsid w:val="00E5183F"/>
    <w:rsid w:val="00E544B8"/>
    <w:rsid w:val="00E55305"/>
    <w:rsid w:val="00E70C96"/>
    <w:rsid w:val="00E76E6C"/>
    <w:rsid w:val="00E86932"/>
    <w:rsid w:val="00EA3474"/>
    <w:rsid w:val="00EB5255"/>
    <w:rsid w:val="00EC4561"/>
    <w:rsid w:val="00EF1B6D"/>
    <w:rsid w:val="00EF6968"/>
    <w:rsid w:val="00F20C6F"/>
    <w:rsid w:val="00F24E23"/>
    <w:rsid w:val="00F252DE"/>
    <w:rsid w:val="00F27F8F"/>
    <w:rsid w:val="00F30228"/>
    <w:rsid w:val="00F31D38"/>
    <w:rsid w:val="00F36A52"/>
    <w:rsid w:val="00F40E74"/>
    <w:rsid w:val="00F41ABC"/>
    <w:rsid w:val="00F467E1"/>
    <w:rsid w:val="00F47CEC"/>
    <w:rsid w:val="00F65208"/>
    <w:rsid w:val="00F652B0"/>
    <w:rsid w:val="00F673A4"/>
    <w:rsid w:val="00F727F2"/>
    <w:rsid w:val="00F76371"/>
    <w:rsid w:val="00F80485"/>
    <w:rsid w:val="00F95CF5"/>
    <w:rsid w:val="00FC6458"/>
    <w:rsid w:val="00FD1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ABD37F8"/>
  <w14:defaultImageDpi w14:val="300"/>
  <w15:docId w15:val="{1858A154-D98C-4C4D-B636-5423C06E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A52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rsid w:val="00DB2F10"/>
    <w:pPr>
      <w:numPr>
        <w:numId w:val="1"/>
      </w:numPr>
      <w:tabs>
        <w:tab w:val="center" w:pos="4860"/>
        <w:tab w:val="right" w:pos="8640"/>
      </w:tabs>
      <w:spacing w:line="360" w:lineRule="auto"/>
      <w:ind w:left="2880"/>
    </w:pPr>
    <w:rPr>
      <w:rFonts w:ascii="Euclid" w:hAnsi="Euclid" w:cs="Times New Roman"/>
    </w:rPr>
  </w:style>
  <w:style w:type="character" w:styleId="PlaceholderText">
    <w:name w:val="Placeholder Text"/>
    <w:basedOn w:val="DefaultParagraphFont"/>
    <w:uiPriority w:val="99"/>
    <w:semiHidden/>
    <w:rsid w:val="0039768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68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8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B7D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D1F"/>
  </w:style>
  <w:style w:type="paragraph" w:styleId="Footer">
    <w:name w:val="footer"/>
    <w:basedOn w:val="Normal"/>
    <w:link w:val="FooterChar"/>
    <w:uiPriority w:val="99"/>
    <w:unhideWhenUsed/>
    <w:rsid w:val="000B7D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7D1F"/>
  </w:style>
  <w:style w:type="character" w:styleId="PageNumber">
    <w:name w:val="page number"/>
    <w:basedOn w:val="DefaultParagraphFont"/>
    <w:uiPriority w:val="99"/>
    <w:semiHidden/>
    <w:unhideWhenUsed/>
    <w:rsid w:val="000B7D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2.emf"/><Relationship Id="rId21" Type="http://schemas.openxmlformats.org/officeDocument/2006/relationships/image" Target="media/image9.emf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4.bin"/><Relationship Id="rId84" Type="http://schemas.openxmlformats.org/officeDocument/2006/relationships/image" Target="media/image45.emf"/><Relationship Id="rId138" Type="http://schemas.openxmlformats.org/officeDocument/2006/relationships/oleObject" Target="embeddings/oleObject59.bin"/><Relationship Id="rId159" Type="http://schemas.openxmlformats.org/officeDocument/2006/relationships/image" Target="media/image83.emf"/><Relationship Id="rId170" Type="http://schemas.openxmlformats.org/officeDocument/2006/relationships/oleObject" Target="embeddings/oleObject75.bin"/><Relationship Id="rId191" Type="http://schemas.openxmlformats.org/officeDocument/2006/relationships/image" Target="media/image99.emf"/><Relationship Id="rId205" Type="http://schemas.openxmlformats.org/officeDocument/2006/relationships/image" Target="media/image106.emf"/><Relationship Id="rId226" Type="http://schemas.openxmlformats.org/officeDocument/2006/relationships/fontTable" Target="fontTable.xml"/><Relationship Id="rId107" Type="http://schemas.openxmlformats.org/officeDocument/2006/relationships/image" Target="media/image57.e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9.bin"/><Relationship Id="rId53" Type="http://schemas.openxmlformats.org/officeDocument/2006/relationships/oleObject" Target="embeddings/oleObject19.bin"/><Relationship Id="rId74" Type="http://schemas.openxmlformats.org/officeDocument/2006/relationships/image" Target="media/image39.emf"/><Relationship Id="rId128" Type="http://schemas.openxmlformats.org/officeDocument/2006/relationships/oleObject" Target="embeddings/oleObject54.bin"/><Relationship Id="rId149" Type="http://schemas.openxmlformats.org/officeDocument/2006/relationships/image" Target="media/image78.emf"/><Relationship Id="rId5" Type="http://schemas.openxmlformats.org/officeDocument/2006/relationships/webSettings" Target="webSettings.xml"/><Relationship Id="rId95" Type="http://schemas.openxmlformats.org/officeDocument/2006/relationships/image" Target="media/image51.emf"/><Relationship Id="rId160" Type="http://schemas.openxmlformats.org/officeDocument/2006/relationships/oleObject" Target="embeddings/oleObject70.bin"/><Relationship Id="rId181" Type="http://schemas.openxmlformats.org/officeDocument/2006/relationships/image" Target="media/image94.emf"/><Relationship Id="rId216" Type="http://schemas.openxmlformats.org/officeDocument/2006/relationships/oleObject" Target="embeddings/oleObject98.bin"/><Relationship Id="rId211" Type="http://schemas.openxmlformats.org/officeDocument/2006/relationships/image" Target="media/image109.emf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43" Type="http://schemas.openxmlformats.org/officeDocument/2006/relationships/image" Target="media/image22.emf"/><Relationship Id="rId48" Type="http://schemas.openxmlformats.org/officeDocument/2006/relationships/image" Target="media/image25.emf"/><Relationship Id="rId64" Type="http://schemas.openxmlformats.org/officeDocument/2006/relationships/image" Target="media/image33.emf"/><Relationship Id="rId69" Type="http://schemas.openxmlformats.org/officeDocument/2006/relationships/oleObject" Target="embeddings/oleObject26.bin"/><Relationship Id="rId113" Type="http://schemas.openxmlformats.org/officeDocument/2006/relationships/image" Target="media/image60.emf"/><Relationship Id="rId118" Type="http://schemas.openxmlformats.org/officeDocument/2006/relationships/oleObject" Target="embeddings/oleObject49.bin"/><Relationship Id="rId134" Type="http://schemas.openxmlformats.org/officeDocument/2006/relationships/oleObject" Target="embeddings/oleObject57.bin"/><Relationship Id="rId139" Type="http://schemas.openxmlformats.org/officeDocument/2006/relationships/image" Target="media/image73.emf"/><Relationship Id="rId80" Type="http://schemas.openxmlformats.org/officeDocument/2006/relationships/image" Target="media/image42.emf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5.bin"/><Relationship Id="rId155" Type="http://schemas.openxmlformats.org/officeDocument/2006/relationships/image" Target="media/image81.emf"/><Relationship Id="rId171" Type="http://schemas.openxmlformats.org/officeDocument/2006/relationships/image" Target="media/image89.emf"/><Relationship Id="rId176" Type="http://schemas.openxmlformats.org/officeDocument/2006/relationships/oleObject" Target="embeddings/oleObject78.bin"/><Relationship Id="rId192" Type="http://schemas.openxmlformats.org/officeDocument/2006/relationships/oleObject" Target="embeddings/oleObject86.bin"/><Relationship Id="rId197" Type="http://schemas.openxmlformats.org/officeDocument/2006/relationships/image" Target="media/image102.emf"/><Relationship Id="rId206" Type="http://schemas.openxmlformats.org/officeDocument/2006/relationships/oleObject" Target="embeddings/oleObject93.bin"/><Relationship Id="rId227" Type="http://schemas.openxmlformats.org/officeDocument/2006/relationships/theme" Target="theme/theme1.xml"/><Relationship Id="rId201" Type="http://schemas.openxmlformats.org/officeDocument/2006/relationships/image" Target="media/image104.emf"/><Relationship Id="rId222" Type="http://schemas.openxmlformats.org/officeDocument/2006/relationships/oleObject" Target="embeddings/oleObject101.bin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59" Type="http://schemas.openxmlformats.org/officeDocument/2006/relationships/oleObject" Target="embeddings/oleObject22.bin"/><Relationship Id="rId103" Type="http://schemas.openxmlformats.org/officeDocument/2006/relationships/image" Target="media/image55.emf"/><Relationship Id="rId108" Type="http://schemas.openxmlformats.org/officeDocument/2006/relationships/oleObject" Target="embeddings/oleObject44.bin"/><Relationship Id="rId124" Type="http://schemas.openxmlformats.org/officeDocument/2006/relationships/oleObject" Target="embeddings/oleObject52.bin"/><Relationship Id="rId129" Type="http://schemas.openxmlformats.org/officeDocument/2006/relationships/image" Target="media/image68.emf"/><Relationship Id="rId54" Type="http://schemas.openxmlformats.org/officeDocument/2006/relationships/image" Target="media/image28.emf"/><Relationship Id="rId70" Type="http://schemas.openxmlformats.org/officeDocument/2006/relationships/image" Target="media/image37.emf"/><Relationship Id="rId75" Type="http://schemas.openxmlformats.org/officeDocument/2006/relationships/image" Target="media/image40.emf"/><Relationship Id="rId91" Type="http://schemas.openxmlformats.org/officeDocument/2006/relationships/oleObject" Target="embeddings/oleObject36.bin"/><Relationship Id="rId96" Type="http://schemas.openxmlformats.org/officeDocument/2006/relationships/oleObject" Target="embeddings/oleObject38.bin"/><Relationship Id="rId140" Type="http://schemas.openxmlformats.org/officeDocument/2006/relationships/oleObject" Target="embeddings/oleObject60.bin"/><Relationship Id="rId145" Type="http://schemas.openxmlformats.org/officeDocument/2006/relationships/image" Target="media/image76.emf"/><Relationship Id="rId161" Type="http://schemas.openxmlformats.org/officeDocument/2006/relationships/image" Target="media/image84.emf"/><Relationship Id="rId166" Type="http://schemas.openxmlformats.org/officeDocument/2006/relationships/oleObject" Target="embeddings/oleObject73.bin"/><Relationship Id="rId182" Type="http://schemas.openxmlformats.org/officeDocument/2006/relationships/oleObject" Target="embeddings/oleObject81.bin"/><Relationship Id="rId187" Type="http://schemas.openxmlformats.org/officeDocument/2006/relationships/image" Target="media/image97.emf"/><Relationship Id="rId217" Type="http://schemas.openxmlformats.org/officeDocument/2006/relationships/image" Target="media/image1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openxmlformats.org/officeDocument/2006/relationships/oleObject" Target="embeddings/oleObject96.bin"/><Relationship Id="rId23" Type="http://schemas.openxmlformats.org/officeDocument/2006/relationships/image" Target="media/image11.emf"/><Relationship Id="rId28" Type="http://schemas.openxmlformats.org/officeDocument/2006/relationships/oleObject" Target="embeddings/oleObject7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47.bin"/><Relationship Id="rId119" Type="http://schemas.openxmlformats.org/officeDocument/2006/relationships/image" Target="media/image63.emf"/><Relationship Id="rId44" Type="http://schemas.openxmlformats.org/officeDocument/2006/relationships/image" Target="media/image23.emf"/><Relationship Id="rId60" Type="http://schemas.openxmlformats.org/officeDocument/2006/relationships/image" Target="media/image31.emf"/><Relationship Id="rId65" Type="http://schemas.openxmlformats.org/officeDocument/2006/relationships/image" Target="media/image34.emf"/><Relationship Id="rId81" Type="http://schemas.openxmlformats.org/officeDocument/2006/relationships/oleObject" Target="embeddings/oleObject32.bin"/><Relationship Id="rId86" Type="http://schemas.openxmlformats.org/officeDocument/2006/relationships/image" Target="media/image46.emf"/><Relationship Id="rId130" Type="http://schemas.openxmlformats.org/officeDocument/2006/relationships/oleObject" Target="embeddings/oleObject55.bin"/><Relationship Id="rId135" Type="http://schemas.openxmlformats.org/officeDocument/2006/relationships/image" Target="media/image71.emf"/><Relationship Id="rId151" Type="http://schemas.openxmlformats.org/officeDocument/2006/relationships/image" Target="media/image79.emf"/><Relationship Id="rId156" Type="http://schemas.openxmlformats.org/officeDocument/2006/relationships/oleObject" Target="embeddings/oleObject68.bin"/><Relationship Id="rId177" Type="http://schemas.openxmlformats.org/officeDocument/2006/relationships/image" Target="media/image92.emf"/><Relationship Id="rId198" Type="http://schemas.openxmlformats.org/officeDocument/2006/relationships/oleObject" Target="embeddings/oleObject89.bin"/><Relationship Id="rId172" Type="http://schemas.openxmlformats.org/officeDocument/2006/relationships/oleObject" Target="embeddings/oleObject76.bin"/><Relationship Id="rId193" Type="http://schemas.openxmlformats.org/officeDocument/2006/relationships/image" Target="media/image100.emf"/><Relationship Id="rId202" Type="http://schemas.openxmlformats.org/officeDocument/2006/relationships/oleObject" Target="embeddings/oleObject91.bin"/><Relationship Id="rId207" Type="http://schemas.openxmlformats.org/officeDocument/2006/relationships/image" Target="media/image107.emf"/><Relationship Id="rId223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39" Type="http://schemas.openxmlformats.org/officeDocument/2006/relationships/image" Target="media/image20.emf"/><Relationship Id="rId109" Type="http://schemas.openxmlformats.org/officeDocument/2006/relationships/image" Target="media/image58.emf"/><Relationship Id="rId34" Type="http://schemas.openxmlformats.org/officeDocument/2006/relationships/oleObject" Target="embeddings/oleObject10.bin"/><Relationship Id="rId50" Type="http://schemas.openxmlformats.org/officeDocument/2006/relationships/image" Target="media/image26.emf"/><Relationship Id="rId55" Type="http://schemas.openxmlformats.org/officeDocument/2006/relationships/oleObject" Target="embeddings/oleObject20.bin"/><Relationship Id="rId76" Type="http://schemas.openxmlformats.org/officeDocument/2006/relationships/oleObject" Target="embeddings/oleObject29.bin"/><Relationship Id="rId97" Type="http://schemas.openxmlformats.org/officeDocument/2006/relationships/image" Target="media/image52.e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50.bin"/><Relationship Id="rId125" Type="http://schemas.openxmlformats.org/officeDocument/2006/relationships/image" Target="media/image66.emf"/><Relationship Id="rId141" Type="http://schemas.openxmlformats.org/officeDocument/2006/relationships/image" Target="media/image74.emf"/><Relationship Id="rId146" Type="http://schemas.openxmlformats.org/officeDocument/2006/relationships/oleObject" Target="embeddings/oleObject63.bin"/><Relationship Id="rId167" Type="http://schemas.openxmlformats.org/officeDocument/2006/relationships/image" Target="media/image87.emf"/><Relationship Id="rId188" Type="http://schemas.openxmlformats.org/officeDocument/2006/relationships/oleObject" Target="embeddings/oleObject84.bin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9.emf"/><Relationship Id="rId162" Type="http://schemas.openxmlformats.org/officeDocument/2006/relationships/oleObject" Target="embeddings/oleObject71.bin"/><Relationship Id="rId183" Type="http://schemas.openxmlformats.org/officeDocument/2006/relationships/image" Target="media/image95.emf"/><Relationship Id="rId213" Type="http://schemas.openxmlformats.org/officeDocument/2006/relationships/image" Target="media/image110.emf"/><Relationship Id="rId218" Type="http://schemas.openxmlformats.org/officeDocument/2006/relationships/oleObject" Target="embeddings/oleObject99.bin"/><Relationship Id="rId2" Type="http://schemas.openxmlformats.org/officeDocument/2006/relationships/numbering" Target="numbering.xml"/><Relationship Id="rId29" Type="http://schemas.openxmlformats.org/officeDocument/2006/relationships/image" Target="media/image15.emf"/><Relationship Id="rId24" Type="http://schemas.openxmlformats.org/officeDocument/2006/relationships/image" Target="media/image12.emf"/><Relationship Id="rId40" Type="http://schemas.openxmlformats.org/officeDocument/2006/relationships/oleObject" Target="embeddings/oleObject13.bin"/><Relationship Id="rId45" Type="http://schemas.openxmlformats.org/officeDocument/2006/relationships/oleObject" Target="embeddings/oleObject15.bin"/><Relationship Id="rId66" Type="http://schemas.openxmlformats.org/officeDocument/2006/relationships/image" Target="media/image35.emf"/><Relationship Id="rId87" Type="http://schemas.openxmlformats.org/officeDocument/2006/relationships/oleObject" Target="embeddings/oleObject34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61.emf"/><Relationship Id="rId131" Type="http://schemas.openxmlformats.org/officeDocument/2006/relationships/image" Target="media/image69.emf"/><Relationship Id="rId136" Type="http://schemas.openxmlformats.org/officeDocument/2006/relationships/oleObject" Target="embeddings/oleObject58.bin"/><Relationship Id="rId157" Type="http://schemas.openxmlformats.org/officeDocument/2006/relationships/image" Target="media/image82.emf"/><Relationship Id="rId178" Type="http://schemas.openxmlformats.org/officeDocument/2006/relationships/oleObject" Target="embeddings/oleObject79.bin"/><Relationship Id="rId61" Type="http://schemas.openxmlformats.org/officeDocument/2006/relationships/oleObject" Target="embeddings/oleObject23.bin"/><Relationship Id="rId82" Type="http://schemas.openxmlformats.org/officeDocument/2006/relationships/image" Target="media/image43.emf"/><Relationship Id="rId152" Type="http://schemas.openxmlformats.org/officeDocument/2006/relationships/oleObject" Target="embeddings/oleObject66.bin"/><Relationship Id="rId173" Type="http://schemas.openxmlformats.org/officeDocument/2006/relationships/image" Target="media/image90.emf"/><Relationship Id="rId194" Type="http://schemas.openxmlformats.org/officeDocument/2006/relationships/oleObject" Target="embeddings/oleObject87.bin"/><Relationship Id="rId199" Type="http://schemas.openxmlformats.org/officeDocument/2006/relationships/image" Target="media/image103.emf"/><Relationship Id="rId203" Type="http://schemas.openxmlformats.org/officeDocument/2006/relationships/image" Target="media/image105.emf"/><Relationship Id="rId208" Type="http://schemas.openxmlformats.org/officeDocument/2006/relationships/oleObject" Target="embeddings/oleObject94.bin"/><Relationship Id="rId19" Type="http://schemas.openxmlformats.org/officeDocument/2006/relationships/image" Target="media/image8.emf"/><Relationship Id="rId224" Type="http://schemas.openxmlformats.org/officeDocument/2006/relationships/header" Target="header2.xml"/><Relationship Id="rId14" Type="http://schemas.openxmlformats.org/officeDocument/2006/relationships/image" Target="media/image5.e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56" Type="http://schemas.openxmlformats.org/officeDocument/2006/relationships/image" Target="media/image29.emf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56.emf"/><Relationship Id="rId126" Type="http://schemas.openxmlformats.org/officeDocument/2006/relationships/oleObject" Target="embeddings/oleObject53.bin"/><Relationship Id="rId147" Type="http://schemas.openxmlformats.org/officeDocument/2006/relationships/image" Target="media/image77.emf"/><Relationship Id="rId168" Type="http://schemas.openxmlformats.org/officeDocument/2006/relationships/oleObject" Target="embeddings/oleObject74.bin"/><Relationship Id="rId8" Type="http://schemas.openxmlformats.org/officeDocument/2006/relationships/image" Target="media/image1.emf"/><Relationship Id="rId51" Type="http://schemas.openxmlformats.org/officeDocument/2006/relationships/oleObject" Target="embeddings/oleObject18.bin"/><Relationship Id="rId72" Type="http://schemas.openxmlformats.org/officeDocument/2006/relationships/image" Target="media/image38.emf"/><Relationship Id="rId93" Type="http://schemas.openxmlformats.org/officeDocument/2006/relationships/image" Target="media/image50.emf"/><Relationship Id="rId98" Type="http://schemas.openxmlformats.org/officeDocument/2006/relationships/oleObject" Target="embeddings/oleObject39.bin"/><Relationship Id="rId121" Type="http://schemas.openxmlformats.org/officeDocument/2006/relationships/image" Target="media/image64.emf"/><Relationship Id="rId142" Type="http://schemas.openxmlformats.org/officeDocument/2006/relationships/oleObject" Target="embeddings/oleObject61.bin"/><Relationship Id="rId163" Type="http://schemas.openxmlformats.org/officeDocument/2006/relationships/image" Target="media/image85.emf"/><Relationship Id="rId184" Type="http://schemas.openxmlformats.org/officeDocument/2006/relationships/oleObject" Target="embeddings/oleObject82.bin"/><Relationship Id="rId189" Type="http://schemas.openxmlformats.org/officeDocument/2006/relationships/image" Target="media/image98.emf"/><Relationship Id="rId219" Type="http://schemas.openxmlformats.org/officeDocument/2006/relationships/image" Target="media/image113.emf"/><Relationship Id="rId3" Type="http://schemas.openxmlformats.org/officeDocument/2006/relationships/styles" Target="styles.xml"/><Relationship Id="rId214" Type="http://schemas.openxmlformats.org/officeDocument/2006/relationships/oleObject" Target="embeddings/oleObject97.bin"/><Relationship Id="rId25" Type="http://schemas.openxmlformats.org/officeDocument/2006/relationships/image" Target="media/image13.emf"/><Relationship Id="rId46" Type="http://schemas.openxmlformats.org/officeDocument/2006/relationships/image" Target="media/image24.e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48.bin"/><Relationship Id="rId137" Type="http://schemas.openxmlformats.org/officeDocument/2006/relationships/image" Target="media/image72.emf"/><Relationship Id="rId158" Type="http://schemas.openxmlformats.org/officeDocument/2006/relationships/oleObject" Target="embeddings/oleObject69.bin"/><Relationship Id="rId20" Type="http://schemas.openxmlformats.org/officeDocument/2006/relationships/oleObject" Target="embeddings/oleObject5.bin"/><Relationship Id="rId41" Type="http://schemas.openxmlformats.org/officeDocument/2006/relationships/image" Target="media/image21.emf"/><Relationship Id="rId62" Type="http://schemas.openxmlformats.org/officeDocument/2006/relationships/image" Target="media/image32.emf"/><Relationship Id="rId83" Type="http://schemas.openxmlformats.org/officeDocument/2006/relationships/image" Target="media/image44.emf"/><Relationship Id="rId88" Type="http://schemas.openxmlformats.org/officeDocument/2006/relationships/image" Target="media/image47.emf"/><Relationship Id="rId111" Type="http://schemas.openxmlformats.org/officeDocument/2006/relationships/image" Target="media/image59.emf"/><Relationship Id="rId132" Type="http://schemas.openxmlformats.org/officeDocument/2006/relationships/oleObject" Target="embeddings/oleObject56.bin"/><Relationship Id="rId153" Type="http://schemas.openxmlformats.org/officeDocument/2006/relationships/image" Target="media/image80.emf"/><Relationship Id="rId174" Type="http://schemas.openxmlformats.org/officeDocument/2006/relationships/oleObject" Target="embeddings/oleObject77.bin"/><Relationship Id="rId179" Type="http://schemas.openxmlformats.org/officeDocument/2006/relationships/image" Target="media/image93.emf"/><Relationship Id="rId195" Type="http://schemas.openxmlformats.org/officeDocument/2006/relationships/image" Target="media/image101.emf"/><Relationship Id="rId209" Type="http://schemas.openxmlformats.org/officeDocument/2006/relationships/image" Target="media/image108.e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0" Type="http://schemas.openxmlformats.org/officeDocument/2006/relationships/oleObject" Target="embeddings/oleObject100.bin"/><Relationship Id="rId225" Type="http://schemas.openxmlformats.org/officeDocument/2006/relationships/footer" Target="footer1.xml"/><Relationship Id="rId15" Type="http://schemas.openxmlformats.org/officeDocument/2006/relationships/image" Target="media/image6.emf"/><Relationship Id="rId36" Type="http://schemas.openxmlformats.org/officeDocument/2006/relationships/oleObject" Target="embeddings/oleObject11.bin"/><Relationship Id="rId57" Type="http://schemas.openxmlformats.org/officeDocument/2006/relationships/oleObject" Target="embeddings/oleObject21.bin"/><Relationship Id="rId106" Type="http://schemas.openxmlformats.org/officeDocument/2006/relationships/oleObject" Target="embeddings/oleObject43.bin"/><Relationship Id="rId127" Type="http://schemas.openxmlformats.org/officeDocument/2006/relationships/image" Target="media/image67.emf"/><Relationship Id="rId10" Type="http://schemas.openxmlformats.org/officeDocument/2006/relationships/image" Target="media/image2.emf"/><Relationship Id="rId31" Type="http://schemas.openxmlformats.org/officeDocument/2006/relationships/image" Target="media/image16.emf"/><Relationship Id="rId52" Type="http://schemas.openxmlformats.org/officeDocument/2006/relationships/image" Target="media/image27.emf"/><Relationship Id="rId73" Type="http://schemas.openxmlformats.org/officeDocument/2006/relationships/oleObject" Target="embeddings/oleObject28.bin"/><Relationship Id="rId78" Type="http://schemas.openxmlformats.org/officeDocument/2006/relationships/image" Target="media/image41.emf"/><Relationship Id="rId94" Type="http://schemas.openxmlformats.org/officeDocument/2006/relationships/oleObject" Target="embeddings/oleObject37.bin"/><Relationship Id="rId99" Type="http://schemas.openxmlformats.org/officeDocument/2006/relationships/image" Target="media/image53.emf"/><Relationship Id="rId101" Type="http://schemas.openxmlformats.org/officeDocument/2006/relationships/image" Target="media/image54.emf"/><Relationship Id="rId122" Type="http://schemas.openxmlformats.org/officeDocument/2006/relationships/oleObject" Target="embeddings/oleObject51.bin"/><Relationship Id="rId143" Type="http://schemas.openxmlformats.org/officeDocument/2006/relationships/image" Target="media/image75.emf"/><Relationship Id="rId148" Type="http://schemas.openxmlformats.org/officeDocument/2006/relationships/oleObject" Target="embeddings/oleObject64.bin"/><Relationship Id="rId164" Type="http://schemas.openxmlformats.org/officeDocument/2006/relationships/oleObject" Target="embeddings/oleObject72.bin"/><Relationship Id="rId169" Type="http://schemas.openxmlformats.org/officeDocument/2006/relationships/image" Target="media/image88.emf"/><Relationship Id="rId185" Type="http://schemas.openxmlformats.org/officeDocument/2006/relationships/image" Target="media/image96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oleObject" Target="embeddings/oleObject80.bin"/><Relationship Id="rId210" Type="http://schemas.openxmlformats.org/officeDocument/2006/relationships/oleObject" Target="embeddings/oleObject95.bin"/><Relationship Id="rId215" Type="http://schemas.openxmlformats.org/officeDocument/2006/relationships/image" Target="media/image111.emf"/><Relationship Id="rId26" Type="http://schemas.openxmlformats.org/officeDocument/2006/relationships/oleObject" Target="embeddings/oleObject6.bin"/><Relationship Id="rId47" Type="http://schemas.openxmlformats.org/officeDocument/2006/relationships/oleObject" Target="embeddings/oleObject16.bin"/><Relationship Id="rId68" Type="http://schemas.openxmlformats.org/officeDocument/2006/relationships/image" Target="media/image36.emf"/><Relationship Id="rId89" Type="http://schemas.openxmlformats.org/officeDocument/2006/relationships/oleObject" Target="embeddings/oleObject35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70.emf"/><Relationship Id="rId154" Type="http://schemas.openxmlformats.org/officeDocument/2006/relationships/oleObject" Target="embeddings/oleObject67.bin"/><Relationship Id="rId175" Type="http://schemas.openxmlformats.org/officeDocument/2006/relationships/image" Target="media/image91.e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16" Type="http://schemas.openxmlformats.org/officeDocument/2006/relationships/oleObject" Target="embeddings/oleObject3.bin"/><Relationship Id="rId221" Type="http://schemas.openxmlformats.org/officeDocument/2006/relationships/image" Target="media/image114.emf"/><Relationship Id="rId37" Type="http://schemas.openxmlformats.org/officeDocument/2006/relationships/image" Target="media/image19.emf"/><Relationship Id="rId58" Type="http://schemas.openxmlformats.org/officeDocument/2006/relationships/image" Target="media/image30.emf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1.bin"/><Relationship Id="rId123" Type="http://schemas.openxmlformats.org/officeDocument/2006/relationships/image" Target="media/image65.emf"/><Relationship Id="rId144" Type="http://schemas.openxmlformats.org/officeDocument/2006/relationships/oleObject" Target="embeddings/oleObject62.bin"/><Relationship Id="rId90" Type="http://schemas.openxmlformats.org/officeDocument/2006/relationships/image" Target="media/image48.emf"/><Relationship Id="rId165" Type="http://schemas.openxmlformats.org/officeDocument/2006/relationships/image" Target="media/image86.emf"/><Relationship Id="rId186" Type="http://schemas.openxmlformats.org/officeDocument/2006/relationships/oleObject" Target="embeddings/oleObject8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58FADB-F1D4-4D15-A982-D4792EED6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CF6C0703</Template>
  <TotalTime>5</TotalTime>
  <Pages>4</Pages>
  <Words>765</Words>
  <Characters>4364</Characters>
  <Application>Microsoft Office Word</Application>
  <DocSecurity>0</DocSecurity>
  <Lines>36</Lines>
  <Paragraphs>10</Paragraphs>
  <ScaleCrop>false</ScaleCrop>
  <Company>Tufts University</Company>
  <LinksUpToDate>false</LinksUpToDate>
  <CharactersWithSpaces>5119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Tripp</dc:creator>
  <cp:keywords/>
  <cp:lastModifiedBy>Hillard, Brandi</cp:lastModifiedBy>
  <cp:revision>4</cp:revision>
  <cp:lastPrinted>2013-07-06T09:09:00Z</cp:lastPrinted>
  <dcterms:created xsi:type="dcterms:W3CDTF">2013-07-06T09:09:00Z</dcterms:created>
  <dcterms:modified xsi:type="dcterms:W3CDTF">2014-04-22T12:55:00Z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  <property fmtid="{D5CDD505-2E9C-101B-9397-08002B2CF9AE}" pid="3" name="MTUseMTPrefs">
    <vt:lpwstr>1</vt:lpwstr>
  </property>
</Properties>
</file>